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808DA" w14:textId="54172031" w:rsidR="00DB3C45" w:rsidRPr="00C623E1" w:rsidRDefault="00DB3C45" w:rsidP="00DB3C45">
      <w:pPr>
        <w:pStyle w:val="Overskrift1"/>
        <w:jc w:val="center"/>
      </w:pPr>
      <w:r w:rsidRPr="00C623E1">
        <w:t>Informasjon om</w:t>
      </w:r>
      <w:r>
        <w:t xml:space="preserve"> prisen </w:t>
      </w:r>
      <w:r w:rsidRPr="00C623E1">
        <w:t>Årets unge rådgiver 202</w:t>
      </w:r>
      <w:r w:rsidR="00103B81">
        <w:t>6</w:t>
      </w:r>
    </w:p>
    <w:p w14:paraId="663DC002" w14:textId="77777777" w:rsidR="00DB3C45" w:rsidRPr="00441994" w:rsidRDefault="00DB3C45" w:rsidP="00DB3C45">
      <w:pPr>
        <w:pStyle w:val="Overskrift2"/>
      </w:pPr>
      <w:r>
        <w:t xml:space="preserve">Om prisen </w:t>
      </w:r>
    </w:p>
    <w:p w14:paraId="69FBF52D" w14:textId="4C085B88" w:rsidR="00DB3C45" w:rsidRDefault="00DB3C45" w:rsidP="00DB3C45">
      <w:pPr>
        <w:pStyle w:val="Ingenmellomrom"/>
        <w:spacing w:line="276" w:lineRule="auto"/>
      </w:pPr>
      <w:r w:rsidRPr="0073509E">
        <w:t xml:space="preserve">Siden 2002 har RIF delt ut prisen </w:t>
      </w:r>
      <w:r>
        <w:t xml:space="preserve">Årets unge rådgiver </w:t>
      </w:r>
      <w:r w:rsidRPr="0073509E">
        <w:t xml:space="preserve">til en ung rådgiver som utmerker seg </w:t>
      </w:r>
      <w:r>
        <w:t>gjennom</w:t>
      </w:r>
      <w:r w:rsidRPr="0073509E">
        <w:t xml:space="preserve"> </w:t>
      </w:r>
      <w:r>
        <w:t>f</w:t>
      </w:r>
      <w:r w:rsidRPr="0073509E">
        <w:t xml:space="preserve">remragende arbeid innenfor sitt område, med vekt på </w:t>
      </w:r>
      <w:r w:rsidRPr="000036BC">
        <w:t>hvordan arbeidet bidrar til å synliggjøre rådgivernæringens betydning for samfunnet.</w:t>
      </w:r>
      <w:r>
        <w:t xml:space="preserve"> Prisen gir oppmerksomhet om bredden i </w:t>
      </w:r>
      <w:r w:rsidR="00756ECF">
        <w:t>rådgiverbransjen</w:t>
      </w:r>
      <w:r w:rsidR="005373EF">
        <w:t xml:space="preserve"> </w:t>
      </w:r>
      <w:r w:rsidRPr="00441994">
        <w:t>og</w:t>
      </w:r>
      <w:r>
        <w:t xml:space="preserve"> er med på</w:t>
      </w:r>
      <w:r w:rsidRPr="00441994">
        <w:t xml:space="preserve"> å skape forbilder for </w:t>
      </w:r>
      <w:r>
        <w:t>unge ingeniører. Gjennom prisen får vi også vist frem kompetansen, verdiskapingen og engasjementet de unge ingeniørene bidrar med innen sine fagområder</w:t>
      </w:r>
      <w:r w:rsidRPr="00441994">
        <w:t>.</w:t>
      </w:r>
      <w:r>
        <w:t xml:space="preserve"> Prisen deles ut på RIF sin årlige høstkonferanse.</w:t>
      </w:r>
    </w:p>
    <w:p w14:paraId="0CDE1BFA" w14:textId="77777777" w:rsidR="00DB3C45" w:rsidRDefault="00DB3C45" w:rsidP="00AA0BC8">
      <w:pPr>
        <w:pStyle w:val="Overskrift2"/>
        <w:rPr>
          <w:rStyle w:val="Sterk"/>
          <w:rFonts w:cstheme="majorHAnsi"/>
          <w:b w:val="0"/>
          <w:bCs w:val="0"/>
        </w:rPr>
      </w:pPr>
      <w:r w:rsidRPr="00A6653B">
        <w:t>Nominasjonsprosessen</w:t>
      </w:r>
    </w:p>
    <w:p w14:paraId="197A31B7" w14:textId="61E08077" w:rsidR="000916B6" w:rsidRPr="006B5482" w:rsidRDefault="00000B3B" w:rsidP="000916B6">
      <w:pPr>
        <w:pStyle w:val="Ingenmellomrom"/>
        <w:spacing w:line="276" w:lineRule="auto"/>
      </w:pPr>
      <w:r w:rsidRPr="00000B3B">
        <w:t>I 2026 markeres Totalforsvarets år. Årets unge rådgiver skal derfor være en kandidat som gjennom sitt arbeid har gitt et betydelig bidrag til å styrke Norges totalforsvar. Bidraget kan være knyttet til blant annet forsvarsanlegg, samferdsel, energi, vann og avløp, digital sikkerhet, beredskap, samfunnssikkerhet, kritisk infrastruktur eller annen virksomhet som bidrar til samfunnets motstandsdyktighet og beredskap.</w:t>
      </w:r>
      <w:r w:rsidR="00355B0D">
        <w:t xml:space="preserve"> </w:t>
      </w:r>
      <w:r w:rsidR="000916B6" w:rsidRPr="006B5482">
        <w:t>Juryen vil særlig vektlegge kandidatens bidrag til å styrke samfunnets evne til å forebygge, håndtere eller gjenopprette funksjoner ved kriser</w:t>
      </w:r>
      <w:r w:rsidR="001D6CE6" w:rsidRPr="006B5482">
        <w:t xml:space="preserve"> eller krig</w:t>
      </w:r>
      <w:r w:rsidR="00B311D8" w:rsidRPr="006B5482">
        <w:t xml:space="preserve">. </w:t>
      </w:r>
    </w:p>
    <w:p w14:paraId="77B2C14D" w14:textId="77777777" w:rsidR="004775CB" w:rsidRDefault="004775CB" w:rsidP="000916B6">
      <w:pPr>
        <w:pStyle w:val="Ingenmellomrom"/>
        <w:spacing w:line="276" w:lineRule="auto"/>
      </w:pPr>
    </w:p>
    <w:p w14:paraId="612EDAA7" w14:textId="13C062E4" w:rsidR="004775CB" w:rsidRPr="000916B6" w:rsidRDefault="004775CB" w:rsidP="000916B6">
      <w:pPr>
        <w:pStyle w:val="Ingenmellomrom"/>
        <w:spacing w:line="276" w:lineRule="auto"/>
      </w:pPr>
      <w:r w:rsidRPr="00500734">
        <w:t xml:space="preserve">Firmaene nominerer selv kandidater til prisen. </w:t>
      </w:r>
      <w:r w:rsidRPr="008F2722">
        <w:t xml:space="preserve">De nominerte kan </w:t>
      </w:r>
      <w:r>
        <w:t>ikke fylle</w:t>
      </w:r>
      <w:r w:rsidRPr="008F2722">
        <w:t xml:space="preserve"> </w:t>
      </w:r>
      <w:r>
        <w:t xml:space="preserve">mer enn </w:t>
      </w:r>
      <w:r w:rsidRPr="008F2722">
        <w:t>3</w:t>
      </w:r>
      <w:r>
        <w:t>5</w:t>
      </w:r>
      <w:r w:rsidRPr="008F2722">
        <w:t xml:space="preserve"> år i nominasjonsåret.</w:t>
      </w:r>
    </w:p>
    <w:p w14:paraId="1AC03145" w14:textId="77777777" w:rsidR="00E05836" w:rsidRPr="00E05836" w:rsidRDefault="00E05836" w:rsidP="00E05836">
      <w:pPr>
        <w:pStyle w:val="Ingenmellomrom"/>
        <w:spacing w:line="276" w:lineRule="auto"/>
        <w:rPr>
          <w:color w:val="EE0000"/>
        </w:rPr>
      </w:pPr>
    </w:p>
    <w:p w14:paraId="3FE40609" w14:textId="2E789568" w:rsidR="00DB3C45" w:rsidRPr="00500734" w:rsidRDefault="00DB3C45" w:rsidP="00DB3C45">
      <w:pPr>
        <w:pStyle w:val="Ingenmellomrom"/>
        <w:spacing w:line="276" w:lineRule="auto"/>
      </w:pPr>
      <w:r w:rsidRPr="00500734">
        <w:t>En jury velger ut topp tre, som alle får hederlig omtale, før vinneren kåres blant disse tre på høstkonferansen.</w:t>
      </w:r>
    </w:p>
    <w:p w14:paraId="0556B6F6" w14:textId="77777777" w:rsidR="00DB3C45" w:rsidRPr="00500734" w:rsidRDefault="00DB3C45" w:rsidP="00DB3C45">
      <w:pPr>
        <w:pStyle w:val="Overskrift2"/>
      </w:pPr>
      <w:r>
        <w:rPr>
          <w:rFonts w:eastAsiaTheme="minorEastAsia"/>
        </w:rPr>
        <w:t>Nominasjonsskjema til utfylling</w:t>
      </w:r>
    </w:p>
    <w:p w14:paraId="6AB5BC8D" w14:textId="02856F79" w:rsidR="00DB3C45" w:rsidRDefault="00DB3C45" w:rsidP="00DB3C45">
      <w:pPr>
        <w:pStyle w:val="Ingenmellomrom"/>
        <w:spacing w:line="276" w:lineRule="auto"/>
      </w:pPr>
      <w:r w:rsidRPr="00500734">
        <w:t>Nominasjon</w:t>
      </w:r>
      <w:r>
        <w:t xml:space="preserve">sskjema </w:t>
      </w:r>
      <w:r w:rsidR="00BE4DE6">
        <w:t xml:space="preserve">følger </w:t>
      </w:r>
      <w:r>
        <w:t>på neste side</w:t>
      </w:r>
      <w:r w:rsidR="00BE4DE6">
        <w:t>, og</w:t>
      </w:r>
      <w:r w:rsidR="006D7885">
        <w:t xml:space="preserve"> begge</w:t>
      </w:r>
      <w:r w:rsidRPr="00500734">
        <w:t xml:space="preserve"> spørsmål må svares ut. I tillegg til utfylt skjema </w:t>
      </w:r>
      <w:r w:rsidR="00403E76">
        <w:t>må det</w:t>
      </w:r>
      <w:r w:rsidRPr="00500734">
        <w:t xml:space="preserve"> legges ved et </w:t>
      </w:r>
      <w:r w:rsidR="007C33BA">
        <w:t xml:space="preserve">høyoppløselig </w:t>
      </w:r>
      <w:r w:rsidRPr="00500734">
        <w:t>bilde av kandidaten som kan benyttes av RIF i forbindelse med prisutdelingen.</w:t>
      </w:r>
    </w:p>
    <w:p w14:paraId="590F6E79" w14:textId="77777777" w:rsidR="00DB3C45" w:rsidRDefault="00DB3C45" w:rsidP="00DB3C45">
      <w:pPr>
        <w:pStyle w:val="Ingenmellomrom"/>
        <w:spacing w:line="276" w:lineRule="auto"/>
        <w:rPr>
          <w:rFonts w:cstheme="majorHAnsi"/>
        </w:rPr>
      </w:pPr>
    </w:p>
    <w:p w14:paraId="73E7BAEC" w14:textId="085C63B5" w:rsidR="00DB3C45" w:rsidRDefault="00DB3C45" w:rsidP="004848AD">
      <w:pPr>
        <w:pStyle w:val="Nummerertliste"/>
        <w:numPr>
          <w:ilvl w:val="0"/>
          <w:numId w:val="0"/>
        </w:numPr>
        <w:ind w:left="360" w:hanging="360"/>
        <w:rPr>
          <w:rFonts w:asciiTheme="majorHAnsi" w:eastAsiaTheme="majorEastAsia" w:hAnsiTheme="majorHAnsi" w:cstheme="majorHAnsi"/>
          <w:color w:val="00145C" w:themeColor="accent1" w:themeShade="BF"/>
          <w:sz w:val="32"/>
          <w:szCs w:val="32"/>
        </w:rPr>
      </w:pPr>
      <w:r w:rsidRPr="00D14DE8">
        <w:rPr>
          <w:b/>
          <w:bCs/>
        </w:rPr>
        <w:t xml:space="preserve">Nominasjonsskjema og bilde sendes til </w:t>
      </w:r>
      <w:r w:rsidRPr="009F2C8D">
        <w:rPr>
          <w:b/>
          <w:bCs/>
          <w:u w:val="single"/>
        </w:rPr>
        <w:t xml:space="preserve">ung@rif.no innen </w:t>
      </w:r>
      <w:r w:rsidR="00403E76">
        <w:rPr>
          <w:b/>
          <w:bCs/>
          <w:u w:val="single"/>
        </w:rPr>
        <w:t>4</w:t>
      </w:r>
      <w:r w:rsidRPr="009F2C8D">
        <w:rPr>
          <w:b/>
          <w:bCs/>
          <w:u w:val="single"/>
        </w:rPr>
        <w:t xml:space="preserve">. </w:t>
      </w:r>
      <w:r w:rsidR="00D00C5B">
        <w:rPr>
          <w:b/>
          <w:bCs/>
          <w:u w:val="single"/>
        </w:rPr>
        <w:t>oktober</w:t>
      </w:r>
      <w:r w:rsidRPr="0089118A">
        <w:t>.</w:t>
      </w:r>
      <w:r>
        <w:rPr>
          <w:rFonts w:cstheme="majorHAnsi"/>
        </w:rPr>
        <w:br w:type="page"/>
      </w:r>
    </w:p>
    <w:p w14:paraId="1BFAE992" w14:textId="77777777" w:rsidR="00DB3C45" w:rsidRPr="00C623E1" w:rsidRDefault="00DB3C45" w:rsidP="00DB3C45">
      <w:pPr>
        <w:pStyle w:val="Overskrift1"/>
        <w:jc w:val="center"/>
      </w:pPr>
      <w:r w:rsidRPr="00C623E1">
        <w:lastRenderedPageBreak/>
        <w:t>Nominasjonsskjema</w:t>
      </w:r>
    </w:p>
    <w:p w14:paraId="27B3B759" w14:textId="77777777" w:rsidR="00DB3C45" w:rsidRPr="00441994" w:rsidRDefault="00DB3C45" w:rsidP="00DB3C45">
      <w:pPr>
        <w:pStyle w:val="Overskrift2"/>
        <w:rPr>
          <w:rFonts w:cstheme="majorHAnsi"/>
        </w:rPr>
      </w:pPr>
      <w:r w:rsidRPr="00441994">
        <w:rPr>
          <w:rFonts w:cstheme="majorHAnsi"/>
        </w:rPr>
        <w:t>Info om kandidaten</w:t>
      </w:r>
    </w:p>
    <w:tbl>
      <w:tblPr>
        <w:tblStyle w:val="Tabellrutenett"/>
        <w:tblW w:w="0" w:type="auto"/>
        <w:tblLook w:val="04A0" w:firstRow="1" w:lastRow="0" w:firstColumn="1" w:lastColumn="0" w:noHBand="0" w:noVBand="1"/>
      </w:tblPr>
      <w:tblGrid>
        <w:gridCol w:w="2830"/>
        <w:gridCol w:w="6226"/>
      </w:tblGrid>
      <w:tr w:rsidR="00DB3C45" w:rsidRPr="00441994" w14:paraId="154DCDE3" w14:textId="77777777" w:rsidTr="008C5E40">
        <w:tc>
          <w:tcPr>
            <w:tcW w:w="2830" w:type="dxa"/>
          </w:tcPr>
          <w:p w14:paraId="348D9DD6" w14:textId="77777777" w:rsidR="00DB3C45" w:rsidRPr="0055099F" w:rsidRDefault="00DB3C45" w:rsidP="002A21C2">
            <w:pPr>
              <w:rPr>
                <w:rFonts w:asciiTheme="majorHAnsi" w:hAnsiTheme="majorHAnsi" w:cstheme="majorHAnsi"/>
                <w:b/>
                <w:bCs/>
                <w:lang w:val="nb-NO"/>
              </w:rPr>
            </w:pPr>
            <w:r w:rsidRPr="0055099F">
              <w:rPr>
                <w:rFonts w:asciiTheme="majorHAnsi" w:hAnsiTheme="majorHAnsi" w:cstheme="majorHAnsi"/>
                <w:b/>
                <w:bCs/>
                <w:lang w:val="nb-NO"/>
              </w:rPr>
              <w:t>Navn</w:t>
            </w:r>
          </w:p>
        </w:tc>
        <w:tc>
          <w:tcPr>
            <w:tcW w:w="6226" w:type="dxa"/>
          </w:tcPr>
          <w:p w14:paraId="37ECDFAD" w14:textId="0CECE158" w:rsidR="00DB3C45" w:rsidRPr="00AB2455" w:rsidRDefault="00DB3C45" w:rsidP="002A21C2">
            <w:pPr>
              <w:rPr>
                <w:rFonts w:asciiTheme="majorHAnsi" w:hAnsiTheme="majorHAnsi" w:cstheme="majorHAnsi"/>
                <w:lang w:val="nb-NO"/>
              </w:rPr>
            </w:pPr>
          </w:p>
        </w:tc>
      </w:tr>
      <w:tr w:rsidR="00707D59" w:rsidRPr="00441994" w14:paraId="1440EC9B" w14:textId="77777777" w:rsidTr="008C5E40">
        <w:tc>
          <w:tcPr>
            <w:tcW w:w="2830" w:type="dxa"/>
          </w:tcPr>
          <w:p w14:paraId="6A78A76D" w14:textId="4DAC8E1C" w:rsidR="00707D59" w:rsidRPr="0055099F" w:rsidRDefault="00707D59" w:rsidP="002A21C2">
            <w:pPr>
              <w:rPr>
                <w:rFonts w:asciiTheme="majorHAnsi" w:hAnsiTheme="majorHAnsi" w:cstheme="majorHAnsi"/>
                <w:b/>
                <w:bCs/>
              </w:rPr>
            </w:pPr>
            <w:r>
              <w:rPr>
                <w:rFonts w:asciiTheme="majorHAnsi" w:hAnsiTheme="majorHAnsi" w:cstheme="majorHAnsi"/>
                <w:b/>
                <w:bCs/>
              </w:rPr>
              <w:t>Telefonnummer</w:t>
            </w:r>
          </w:p>
        </w:tc>
        <w:tc>
          <w:tcPr>
            <w:tcW w:w="6226" w:type="dxa"/>
          </w:tcPr>
          <w:p w14:paraId="31BBFF61" w14:textId="77777777" w:rsidR="00707D59" w:rsidRPr="00AB2455" w:rsidRDefault="00707D59" w:rsidP="002A21C2">
            <w:pPr>
              <w:rPr>
                <w:rFonts w:asciiTheme="majorHAnsi" w:hAnsiTheme="majorHAnsi" w:cstheme="majorHAnsi"/>
              </w:rPr>
            </w:pPr>
          </w:p>
        </w:tc>
      </w:tr>
      <w:tr w:rsidR="00707D59" w:rsidRPr="00441994" w14:paraId="48DDED3C" w14:textId="77777777" w:rsidTr="008C5E40">
        <w:tc>
          <w:tcPr>
            <w:tcW w:w="2830" w:type="dxa"/>
          </w:tcPr>
          <w:p w14:paraId="2428568B" w14:textId="1283E241" w:rsidR="00707D59" w:rsidRDefault="00707D59" w:rsidP="002A21C2">
            <w:pPr>
              <w:rPr>
                <w:rFonts w:asciiTheme="majorHAnsi" w:hAnsiTheme="majorHAnsi" w:cstheme="majorHAnsi"/>
                <w:b/>
                <w:bCs/>
              </w:rPr>
            </w:pPr>
            <w:proofErr w:type="spellStart"/>
            <w:r>
              <w:rPr>
                <w:rFonts w:asciiTheme="majorHAnsi" w:hAnsiTheme="majorHAnsi" w:cstheme="majorHAnsi"/>
                <w:b/>
                <w:bCs/>
              </w:rPr>
              <w:t>Epostadresse</w:t>
            </w:r>
            <w:proofErr w:type="spellEnd"/>
          </w:p>
        </w:tc>
        <w:tc>
          <w:tcPr>
            <w:tcW w:w="6226" w:type="dxa"/>
          </w:tcPr>
          <w:p w14:paraId="3A8CDBED" w14:textId="77777777" w:rsidR="00707D59" w:rsidRPr="00AB2455" w:rsidRDefault="00707D59" w:rsidP="002A21C2">
            <w:pPr>
              <w:rPr>
                <w:rFonts w:asciiTheme="majorHAnsi" w:hAnsiTheme="majorHAnsi" w:cstheme="majorHAnsi"/>
              </w:rPr>
            </w:pPr>
          </w:p>
        </w:tc>
      </w:tr>
      <w:tr w:rsidR="00DB3C45" w:rsidRPr="00441994" w14:paraId="3B053765" w14:textId="77777777" w:rsidTr="008C5E40">
        <w:tc>
          <w:tcPr>
            <w:tcW w:w="2830" w:type="dxa"/>
          </w:tcPr>
          <w:p w14:paraId="64E02F5D" w14:textId="77777777" w:rsidR="00DB3C45" w:rsidRPr="0055099F" w:rsidRDefault="00DB3C45" w:rsidP="002A21C2">
            <w:pPr>
              <w:rPr>
                <w:rFonts w:asciiTheme="majorHAnsi" w:hAnsiTheme="majorHAnsi" w:cstheme="majorHAnsi"/>
                <w:b/>
                <w:bCs/>
                <w:lang w:val="nb-NO"/>
              </w:rPr>
            </w:pPr>
            <w:r w:rsidRPr="0055099F">
              <w:rPr>
                <w:rFonts w:asciiTheme="majorHAnsi" w:hAnsiTheme="majorHAnsi" w:cstheme="majorHAnsi"/>
                <w:b/>
                <w:bCs/>
                <w:lang w:val="nb-NO"/>
              </w:rPr>
              <w:t>Fødselsdato</w:t>
            </w:r>
          </w:p>
        </w:tc>
        <w:tc>
          <w:tcPr>
            <w:tcW w:w="6226" w:type="dxa"/>
          </w:tcPr>
          <w:p w14:paraId="078601F1" w14:textId="768D9B7F" w:rsidR="00DB3C45" w:rsidRPr="00AB2455" w:rsidRDefault="00DB3C45" w:rsidP="002A21C2">
            <w:pPr>
              <w:rPr>
                <w:rFonts w:asciiTheme="majorHAnsi" w:hAnsiTheme="majorHAnsi" w:cstheme="majorHAnsi"/>
                <w:lang w:val="nb-NO"/>
              </w:rPr>
            </w:pPr>
          </w:p>
        </w:tc>
      </w:tr>
      <w:tr w:rsidR="00DB3C45" w:rsidRPr="00441994" w14:paraId="6944C315" w14:textId="77777777" w:rsidTr="008C5E40">
        <w:tc>
          <w:tcPr>
            <w:tcW w:w="2830" w:type="dxa"/>
          </w:tcPr>
          <w:p w14:paraId="522AE40C" w14:textId="2A884D6A" w:rsidR="00DB3C45" w:rsidRPr="0055099F" w:rsidRDefault="00DB3C45" w:rsidP="002A21C2">
            <w:pPr>
              <w:rPr>
                <w:rFonts w:asciiTheme="majorHAnsi" w:hAnsiTheme="majorHAnsi" w:cstheme="majorHAnsi"/>
                <w:b/>
                <w:bCs/>
                <w:lang w:val="nb-NO"/>
              </w:rPr>
            </w:pPr>
            <w:r w:rsidRPr="0055099F">
              <w:rPr>
                <w:rFonts w:asciiTheme="majorHAnsi" w:hAnsiTheme="majorHAnsi" w:cstheme="majorHAnsi"/>
                <w:b/>
                <w:bCs/>
                <w:lang w:val="nb-NO"/>
              </w:rPr>
              <w:t xml:space="preserve">Arbeidsgiver, </w:t>
            </w:r>
            <w:r w:rsidR="001835D3">
              <w:rPr>
                <w:rFonts w:asciiTheme="majorHAnsi" w:hAnsiTheme="majorHAnsi" w:cstheme="majorHAnsi"/>
                <w:b/>
                <w:bCs/>
                <w:lang w:val="nb-NO"/>
              </w:rPr>
              <w:t>ansiennitet i bedriften</w:t>
            </w:r>
          </w:p>
        </w:tc>
        <w:tc>
          <w:tcPr>
            <w:tcW w:w="6226" w:type="dxa"/>
          </w:tcPr>
          <w:p w14:paraId="527B8FB4" w14:textId="31934F9F" w:rsidR="00DB3C45" w:rsidRPr="00AB2455" w:rsidRDefault="00DB3C45" w:rsidP="002A21C2">
            <w:pPr>
              <w:rPr>
                <w:rFonts w:asciiTheme="majorHAnsi" w:hAnsiTheme="majorHAnsi" w:cstheme="majorHAnsi"/>
                <w:lang w:val="nb-NO"/>
              </w:rPr>
            </w:pPr>
          </w:p>
        </w:tc>
      </w:tr>
      <w:tr w:rsidR="00DB3C45" w:rsidRPr="00441994" w14:paraId="3B7F0A3D" w14:textId="77777777" w:rsidTr="008C5E40">
        <w:tc>
          <w:tcPr>
            <w:tcW w:w="2830" w:type="dxa"/>
          </w:tcPr>
          <w:p w14:paraId="0DFCDC8A" w14:textId="77777777" w:rsidR="00DB3C45" w:rsidRPr="0055099F" w:rsidRDefault="00DB3C45" w:rsidP="002A21C2">
            <w:pPr>
              <w:rPr>
                <w:rFonts w:asciiTheme="majorHAnsi" w:hAnsiTheme="majorHAnsi" w:cstheme="majorHAnsi"/>
                <w:b/>
                <w:bCs/>
                <w:lang w:val="nb-NO"/>
              </w:rPr>
            </w:pPr>
            <w:r w:rsidRPr="0055099F">
              <w:rPr>
                <w:rFonts w:asciiTheme="majorHAnsi" w:hAnsiTheme="majorHAnsi" w:cstheme="majorHAnsi"/>
                <w:b/>
                <w:bCs/>
                <w:lang w:val="nb-NO"/>
              </w:rPr>
              <w:t>Nominert av</w:t>
            </w:r>
          </w:p>
        </w:tc>
        <w:tc>
          <w:tcPr>
            <w:tcW w:w="6226" w:type="dxa"/>
          </w:tcPr>
          <w:p w14:paraId="38A560CA" w14:textId="77777777" w:rsidR="00DB3C45" w:rsidRPr="00E2782D" w:rsidRDefault="00DB3C45" w:rsidP="002A21C2">
            <w:pPr>
              <w:rPr>
                <w:rFonts w:asciiTheme="majorHAnsi" w:hAnsiTheme="majorHAnsi" w:cstheme="majorHAnsi"/>
                <w:i/>
                <w:iCs/>
                <w:lang w:val="nb-NO"/>
              </w:rPr>
            </w:pPr>
            <w:r w:rsidRPr="00E2782D">
              <w:rPr>
                <w:rFonts w:asciiTheme="majorHAnsi" w:hAnsiTheme="majorHAnsi" w:cstheme="majorHAnsi"/>
                <w:i/>
                <w:iCs/>
                <w:lang w:val="nb-NO"/>
              </w:rPr>
              <w:t xml:space="preserve">[navn, </w:t>
            </w:r>
            <w:proofErr w:type="gramStart"/>
            <w:r w:rsidRPr="00E2782D">
              <w:rPr>
                <w:rFonts w:asciiTheme="majorHAnsi" w:hAnsiTheme="majorHAnsi" w:cstheme="majorHAnsi"/>
                <w:i/>
                <w:iCs/>
                <w:lang w:val="nb-NO"/>
              </w:rPr>
              <w:t>e</w:t>
            </w:r>
            <w:r>
              <w:rPr>
                <w:rFonts w:asciiTheme="majorHAnsi" w:hAnsiTheme="majorHAnsi" w:cstheme="majorHAnsi"/>
                <w:i/>
                <w:iCs/>
                <w:lang w:val="nb-NO"/>
              </w:rPr>
              <w:t>-</w:t>
            </w:r>
            <w:r w:rsidRPr="00E2782D">
              <w:rPr>
                <w:rFonts w:asciiTheme="majorHAnsi" w:hAnsiTheme="majorHAnsi" w:cstheme="majorHAnsi"/>
                <w:i/>
                <w:iCs/>
                <w:lang w:val="nb-NO"/>
              </w:rPr>
              <w:t>post,</w:t>
            </w:r>
            <w:proofErr w:type="gramEnd"/>
            <w:r w:rsidRPr="00E2782D">
              <w:rPr>
                <w:rFonts w:asciiTheme="majorHAnsi" w:hAnsiTheme="majorHAnsi" w:cstheme="majorHAnsi"/>
                <w:i/>
                <w:iCs/>
                <w:lang w:val="nb-NO"/>
              </w:rPr>
              <w:t xml:space="preserve"> telefon]</w:t>
            </w:r>
          </w:p>
        </w:tc>
      </w:tr>
    </w:tbl>
    <w:p w14:paraId="29EDD38F" w14:textId="77777777" w:rsidR="00DB3C45" w:rsidRPr="00441994" w:rsidRDefault="00DB3C45" w:rsidP="00DB3C45">
      <w:pPr>
        <w:pStyle w:val="Overskrift2"/>
        <w:rPr>
          <w:rFonts w:cstheme="majorHAnsi"/>
        </w:rPr>
      </w:pPr>
      <w:r>
        <w:rPr>
          <w:rFonts w:cstheme="majorHAnsi"/>
        </w:rPr>
        <w:t>Oppsummering av nominasjonen</w:t>
      </w:r>
      <w:r w:rsidRPr="00441994">
        <w:rPr>
          <w:rFonts w:cstheme="majorHAnsi"/>
        </w:rPr>
        <w:t xml:space="preserve"> </w:t>
      </w:r>
    </w:p>
    <w:tbl>
      <w:tblPr>
        <w:tblStyle w:val="Tabellrutenett"/>
        <w:tblW w:w="0" w:type="auto"/>
        <w:tblLook w:val="04A0" w:firstRow="1" w:lastRow="0" w:firstColumn="1" w:lastColumn="0" w:noHBand="0" w:noVBand="1"/>
      </w:tblPr>
      <w:tblGrid>
        <w:gridCol w:w="9067"/>
      </w:tblGrid>
      <w:tr w:rsidR="00DB3C45" w14:paraId="75AE4679" w14:textId="77777777" w:rsidTr="002A21C2">
        <w:trPr>
          <w:trHeight w:val="3390"/>
        </w:trPr>
        <w:tc>
          <w:tcPr>
            <w:tcW w:w="9067" w:type="dxa"/>
          </w:tcPr>
          <w:p w14:paraId="23D9CD86" w14:textId="48E62DDB" w:rsidR="00DB3C45" w:rsidRPr="00103B81" w:rsidRDefault="00DB3C45" w:rsidP="002A21C2">
            <w:pPr>
              <w:pStyle w:val="Overskrift2"/>
              <w:rPr>
                <w:i/>
                <w:iCs/>
                <w:lang w:val="nb-NO"/>
              </w:rPr>
            </w:pPr>
            <w:r w:rsidRPr="00A4645B">
              <w:rPr>
                <w:rFonts w:eastAsiaTheme="minorEastAsia" w:cstheme="majorHAnsi"/>
                <w:i/>
                <w:iCs/>
                <w:color w:val="auto"/>
                <w:sz w:val="22"/>
                <w:szCs w:val="22"/>
                <w:lang w:val="nb-NO"/>
              </w:rPr>
              <w:t>Skriv en kortfattet oppsummering av hvorfor kandidaten fortjener prise</w:t>
            </w:r>
            <w:r w:rsidR="002906C3">
              <w:rPr>
                <w:rFonts w:eastAsiaTheme="minorEastAsia" w:cstheme="majorHAnsi"/>
                <w:i/>
                <w:iCs/>
                <w:color w:val="auto"/>
                <w:sz w:val="22"/>
                <w:szCs w:val="22"/>
                <w:lang w:val="nb-NO"/>
              </w:rPr>
              <w:t>n</w:t>
            </w:r>
            <w:r w:rsidRPr="00A4645B">
              <w:rPr>
                <w:rFonts w:eastAsiaTheme="minorEastAsia" w:cstheme="majorHAnsi"/>
                <w:i/>
                <w:iCs/>
                <w:color w:val="auto"/>
                <w:sz w:val="22"/>
                <w:szCs w:val="22"/>
                <w:lang w:val="nb-NO"/>
              </w:rPr>
              <w:t>.</w:t>
            </w:r>
            <w:r w:rsidR="00AE6C98">
              <w:rPr>
                <w:rFonts w:eastAsiaTheme="minorEastAsia" w:cstheme="majorHAnsi"/>
                <w:i/>
                <w:iCs/>
                <w:color w:val="auto"/>
                <w:sz w:val="22"/>
                <w:szCs w:val="22"/>
                <w:lang w:val="nb-NO"/>
              </w:rPr>
              <w:t xml:space="preserve"> Maks </w:t>
            </w:r>
            <w:r w:rsidR="009D7401">
              <w:rPr>
                <w:rFonts w:eastAsiaTheme="minorEastAsia" w:cstheme="majorHAnsi"/>
                <w:i/>
                <w:iCs/>
                <w:color w:val="auto"/>
                <w:sz w:val="22"/>
                <w:szCs w:val="22"/>
                <w:lang w:val="nb-NO"/>
              </w:rPr>
              <w:t>1</w:t>
            </w:r>
            <w:r w:rsidR="00AE6C98">
              <w:rPr>
                <w:rFonts w:eastAsiaTheme="minorEastAsia" w:cstheme="majorHAnsi"/>
                <w:i/>
                <w:iCs/>
                <w:color w:val="auto"/>
                <w:sz w:val="22"/>
                <w:szCs w:val="22"/>
                <w:lang w:val="nb-NO"/>
              </w:rPr>
              <w:t xml:space="preserve">00 ord. </w:t>
            </w:r>
          </w:p>
        </w:tc>
      </w:tr>
    </w:tbl>
    <w:p w14:paraId="39D28406" w14:textId="77777777" w:rsidR="00DB3C45" w:rsidRPr="00441994" w:rsidRDefault="00DB3C45" w:rsidP="00DB3C45">
      <w:pPr>
        <w:pStyle w:val="Overskrift2"/>
      </w:pPr>
    </w:p>
    <w:p w14:paraId="5C1F9B97" w14:textId="77777777" w:rsidR="00DB3C45" w:rsidRDefault="00DB3C45" w:rsidP="00DB3C45">
      <w:pPr>
        <w:spacing w:after="160" w:line="278" w:lineRule="auto"/>
        <w:rPr>
          <w:rFonts w:asciiTheme="majorHAnsi" w:eastAsiaTheme="majorEastAsia" w:hAnsiTheme="majorHAnsi" w:cstheme="majorBidi"/>
          <w:color w:val="00145C" w:themeColor="accent1" w:themeShade="BF"/>
          <w:sz w:val="32"/>
          <w:szCs w:val="32"/>
        </w:rPr>
      </w:pPr>
      <w:r>
        <w:br w:type="page"/>
      </w:r>
    </w:p>
    <w:p w14:paraId="43A0DFA6" w14:textId="4443F419" w:rsidR="00DB3C45" w:rsidRPr="00441994" w:rsidRDefault="00DB3C45" w:rsidP="00DB3C45">
      <w:pPr>
        <w:pStyle w:val="Overskrift2"/>
      </w:pPr>
      <w:r>
        <w:lastRenderedPageBreak/>
        <w:t>Begrunnelse for nomin</w:t>
      </w:r>
      <w:r w:rsidR="00BE4DE6">
        <w:t>asjon</w:t>
      </w:r>
      <w:r>
        <w:t xml:space="preserve"> </w:t>
      </w:r>
      <w:r w:rsidR="00DD1F14">
        <w:br/>
      </w:r>
      <w:r w:rsidRPr="00A677D4">
        <w:rPr>
          <w:i/>
          <w:iCs/>
          <w:sz w:val="24"/>
          <w:szCs w:val="24"/>
        </w:rPr>
        <w:t>(veiledende tekst i kursiv strykes)</w:t>
      </w:r>
    </w:p>
    <w:p w14:paraId="02D49277" w14:textId="37D3AB86" w:rsidR="00CF2944" w:rsidRPr="00103B81" w:rsidRDefault="00103B81" w:rsidP="00103B81">
      <w:pPr>
        <w:rPr>
          <w:rStyle w:val="Overskrift4Tegn"/>
          <w:lang w:eastAsia="en-US"/>
        </w:rPr>
      </w:pPr>
      <w:r w:rsidRPr="00103B81">
        <w:rPr>
          <w:rStyle w:val="Overskrift4Tegn"/>
          <w:lang w:eastAsia="en-US"/>
        </w:rPr>
        <w:t xml:space="preserve">1. </w:t>
      </w:r>
      <w:r w:rsidR="00CF2944" w:rsidRPr="00CF2944">
        <w:rPr>
          <w:rStyle w:val="Overskrift4Tegn"/>
          <w:lang w:eastAsia="en-US"/>
        </w:rPr>
        <w:t>Hvordan har kandidaten bidratt til å styrke Norges totalforsvar?</w:t>
      </w:r>
    </w:p>
    <w:p w14:paraId="0A108DF9" w14:textId="554903F7" w:rsidR="00572C5C" w:rsidRPr="00572C5C" w:rsidRDefault="00572C5C" w:rsidP="00572C5C">
      <w:pPr>
        <w:rPr>
          <w:i/>
          <w:iCs/>
          <w:lang w:eastAsia="en-US"/>
        </w:rPr>
      </w:pPr>
      <w:r w:rsidRPr="00572C5C">
        <w:rPr>
          <w:i/>
          <w:iCs/>
          <w:lang w:eastAsia="en-US"/>
        </w:rPr>
        <w:t>Beskriv kandidatens viktigste bidrag</w:t>
      </w:r>
      <w:r w:rsidR="00FE73C7">
        <w:rPr>
          <w:i/>
          <w:iCs/>
          <w:lang w:eastAsia="en-US"/>
        </w:rPr>
        <w:t>,</w:t>
      </w:r>
      <w:r w:rsidRPr="00572C5C">
        <w:rPr>
          <w:i/>
          <w:iCs/>
          <w:lang w:eastAsia="en-US"/>
        </w:rPr>
        <w:t xml:space="preserve"> og hvilken betydning dette har hatt</w:t>
      </w:r>
      <w:r w:rsidR="007F5B9F">
        <w:rPr>
          <w:i/>
          <w:iCs/>
          <w:lang w:eastAsia="en-US"/>
        </w:rPr>
        <w:t xml:space="preserve"> for egen virksomhet, k</w:t>
      </w:r>
      <w:r w:rsidR="00FD18EE">
        <w:rPr>
          <w:i/>
          <w:iCs/>
          <w:lang w:eastAsia="en-US"/>
        </w:rPr>
        <w:t>.</w:t>
      </w:r>
    </w:p>
    <w:p w14:paraId="3C49DE76" w14:textId="08EA2522" w:rsidR="00572C5C" w:rsidRPr="00572C5C" w:rsidRDefault="00572C5C" w:rsidP="00572C5C">
      <w:pPr>
        <w:rPr>
          <w:i/>
          <w:iCs/>
          <w:lang w:eastAsia="en-US"/>
        </w:rPr>
      </w:pPr>
      <w:r w:rsidRPr="00572C5C">
        <w:rPr>
          <w:i/>
          <w:iCs/>
          <w:lang w:eastAsia="en-US"/>
        </w:rPr>
        <w:t>Vi er særlig inter</w:t>
      </w:r>
      <w:r>
        <w:rPr>
          <w:i/>
          <w:iCs/>
          <w:lang w:eastAsia="en-US"/>
        </w:rPr>
        <w:t>e</w:t>
      </w:r>
      <w:r w:rsidRPr="00572C5C">
        <w:rPr>
          <w:i/>
          <w:iCs/>
          <w:lang w:eastAsia="en-US"/>
        </w:rPr>
        <w:t>ssert i:</w:t>
      </w:r>
    </w:p>
    <w:p w14:paraId="78E821F7" w14:textId="77777777" w:rsidR="00572C5C" w:rsidRPr="004848AD" w:rsidRDefault="00572C5C" w:rsidP="004848AD">
      <w:pPr>
        <w:pStyle w:val="Listeavsnitt"/>
        <w:numPr>
          <w:ilvl w:val="0"/>
          <w:numId w:val="5"/>
        </w:numPr>
        <w:rPr>
          <w:i/>
          <w:iCs/>
          <w:lang w:eastAsia="en-US"/>
        </w:rPr>
      </w:pPr>
      <w:r w:rsidRPr="004848AD">
        <w:rPr>
          <w:i/>
          <w:iCs/>
          <w:lang w:eastAsia="en-US"/>
        </w:rPr>
        <w:t>konkrete resultater</w:t>
      </w:r>
    </w:p>
    <w:p w14:paraId="025C8A57" w14:textId="77777777" w:rsidR="00FE73C7" w:rsidRDefault="00572C5C" w:rsidP="00FE73C7">
      <w:pPr>
        <w:pStyle w:val="Listeavsnitt"/>
        <w:numPr>
          <w:ilvl w:val="0"/>
          <w:numId w:val="5"/>
        </w:numPr>
        <w:rPr>
          <w:i/>
          <w:iCs/>
          <w:lang w:eastAsia="en-US"/>
        </w:rPr>
      </w:pPr>
      <w:r w:rsidRPr="004848AD">
        <w:rPr>
          <w:i/>
          <w:iCs/>
          <w:lang w:eastAsia="en-US"/>
        </w:rPr>
        <w:t>utfordringer kandidaten har bidratt til å løse</w:t>
      </w:r>
    </w:p>
    <w:p w14:paraId="4BC435F5" w14:textId="7C7B4E43" w:rsidR="00FE73C7" w:rsidRDefault="00FE73C7" w:rsidP="00FE73C7">
      <w:pPr>
        <w:pStyle w:val="Listeavsnitt"/>
        <w:numPr>
          <w:ilvl w:val="0"/>
          <w:numId w:val="5"/>
        </w:numPr>
        <w:rPr>
          <w:i/>
          <w:iCs/>
          <w:lang w:eastAsia="en-US"/>
        </w:rPr>
      </w:pPr>
      <w:r>
        <w:rPr>
          <w:i/>
          <w:iCs/>
          <w:lang w:eastAsia="en-US"/>
        </w:rPr>
        <w:t>f</w:t>
      </w:r>
      <w:r w:rsidR="00572C5C" w:rsidRPr="004848AD">
        <w:rPr>
          <w:i/>
          <w:iCs/>
          <w:lang w:eastAsia="en-US"/>
        </w:rPr>
        <w:t>orbedringer eller endringer kandidaten har skapt</w:t>
      </w:r>
    </w:p>
    <w:p w14:paraId="03E068EC" w14:textId="7C12F3A8" w:rsidR="00FE73C7" w:rsidRPr="00FE73C7" w:rsidRDefault="00FE73C7" w:rsidP="004848AD">
      <w:pPr>
        <w:pStyle w:val="Listeavsnitt"/>
        <w:numPr>
          <w:ilvl w:val="0"/>
          <w:numId w:val="5"/>
        </w:numPr>
        <w:rPr>
          <w:i/>
          <w:iCs/>
          <w:lang w:eastAsia="en-US"/>
        </w:rPr>
      </w:pPr>
      <w:r w:rsidRPr="00FE73C7">
        <w:rPr>
          <w:i/>
          <w:iCs/>
          <w:lang w:eastAsia="en-US"/>
        </w:rPr>
        <w:t>hvilken verdi arbeidet har hatt for virksomheter, myndigheter eller samfunnet</w:t>
      </w:r>
    </w:p>
    <w:p w14:paraId="56DB5BA1" w14:textId="77777777" w:rsidR="00572C5C" w:rsidRPr="00725FAD" w:rsidRDefault="00572C5C" w:rsidP="004848AD">
      <w:pPr>
        <w:pStyle w:val="Listeavsnitt"/>
        <w:rPr>
          <w:lang w:eastAsia="en-US"/>
        </w:rPr>
      </w:pPr>
    </w:p>
    <w:p w14:paraId="04524161" w14:textId="77777777" w:rsidR="00103B81" w:rsidRPr="00725FAD" w:rsidRDefault="00103B81" w:rsidP="00103B81">
      <w:pPr>
        <w:rPr>
          <w:i/>
          <w:iCs/>
          <w:lang w:eastAsia="en-US"/>
        </w:rPr>
      </w:pPr>
      <w:r w:rsidRPr="00725FAD">
        <w:rPr>
          <w:i/>
          <w:iCs/>
          <w:lang w:eastAsia="en-US"/>
        </w:rPr>
        <w:t>Maks 300 ord.</w:t>
      </w:r>
    </w:p>
    <w:p w14:paraId="0758D5B6" w14:textId="6B2A416B" w:rsidR="00A513C0" w:rsidRPr="004848AD" w:rsidRDefault="00103B81" w:rsidP="00A513C0">
      <w:pPr>
        <w:pStyle w:val="Overskrift4"/>
        <w:rPr>
          <w:lang w:eastAsia="en-US"/>
        </w:rPr>
      </w:pPr>
      <w:r w:rsidRPr="00103B81">
        <w:rPr>
          <w:rFonts w:eastAsiaTheme="minorEastAsia"/>
          <w:lang w:eastAsia="en-US"/>
        </w:rPr>
        <w:t xml:space="preserve">2. </w:t>
      </w:r>
      <w:r w:rsidR="00A513C0" w:rsidRPr="00A513C0">
        <w:rPr>
          <w:rFonts w:eastAsiaTheme="minorEastAsia"/>
          <w:lang w:eastAsia="en-US"/>
        </w:rPr>
        <w:t xml:space="preserve">Hvorfor er kandidaten et forbilde for fremtidens </w:t>
      </w:r>
      <w:r w:rsidR="00850D0D">
        <w:rPr>
          <w:rFonts w:eastAsiaTheme="minorEastAsia"/>
          <w:lang w:eastAsia="en-US"/>
        </w:rPr>
        <w:t>rådgivere?</w:t>
      </w:r>
    </w:p>
    <w:p w14:paraId="7B9D1986" w14:textId="77777777" w:rsidR="00D66427" w:rsidRPr="00D66427" w:rsidRDefault="00D66427" w:rsidP="00D66427">
      <w:pPr>
        <w:pStyle w:val="Overskrift4"/>
        <w:rPr>
          <w:rFonts w:eastAsiaTheme="minorHAnsi" w:cstheme="minorBidi"/>
          <w:b w:val="0"/>
          <w:bCs w:val="0"/>
          <w:i/>
          <w:iCs/>
          <w:color w:val="000030" w:themeColor="text2"/>
          <w:sz w:val="22"/>
          <w:szCs w:val="22"/>
          <w:lang w:eastAsia="en-US"/>
        </w:rPr>
      </w:pPr>
      <w:r w:rsidRPr="00D66427">
        <w:rPr>
          <w:rFonts w:eastAsiaTheme="minorHAnsi" w:cstheme="minorBidi"/>
          <w:b w:val="0"/>
          <w:bCs w:val="0"/>
          <w:i/>
          <w:iCs/>
          <w:color w:val="000030" w:themeColor="text2"/>
          <w:sz w:val="22"/>
          <w:szCs w:val="22"/>
          <w:lang w:eastAsia="en-US"/>
        </w:rPr>
        <w:t>Beskriv hvordan kandidaten gjennom initiativ, samarbeid, faglig utvikling eller gjennomføringsevne har bidratt til å styrke fagmiljøer, prosjekter eller organisasjoner.</w:t>
      </w:r>
    </w:p>
    <w:p w14:paraId="0F579C18" w14:textId="77777777" w:rsidR="00D66427" w:rsidRPr="00D66427" w:rsidRDefault="00D66427" w:rsidP="00D66427">
      <w:pPr>
        <w:pStyle w:val="Overskrift4"/>
        <w:rPr>
          <w:rFonts w:eastAsiaTheme="minorHAnsi" w:cstheme="minorBidi"/>
          <w:b w:val="0"/>
          <w:bCs w:val="0"/>
          <w:i/>
          <w:iCs/>
          <w:color w:val="000030" w:themeColor="text2"/>
          <w:sz w:val="22"/>
          <w:szCs w:val="22"/>
          <w:lang w:eastAsia="en-US"/>
        </w:rPr>
      </w:pPr>
      <w:r w:rsidRPr="00D66427">
        <w:rPr>
          <w:rFonts w:eastAsiaTheme="minorHAnsi" w:cstheme="minorBidi"/>
          <w:b w:val="0"/>
          <w:bCs w:val="0"/>
          <w:i/>
          <w:iCs/>
          <w:color w:val="000030" w:themeColor="text2"/>
          <w:sz w:val="22"/>
          <w:szCs w:val="22"/>
          <w:lang w:eastAsia="en-US"/>
        </w:rPr>
        <w:t>Vi er særlig interessert i:</w:t>
      </w:r>
    </w:p>
    <w:p w14:paraId="07069BE8" w14:textId="77777777" w:rsidR="00D66427" w:rsidRPr="00D66427" w:rsidRDefault="00D66427" w:rsidP="004848AD">
      <w:pPr>
        <w:pStyle w:val="Listeavsnitt"/>
        <w:numPr>
          <w:ilvl w:val="0"/>
          <w:numId w:val="5"/>
        </w:numPr>
        <w:rPr>
          <w:i/>
          <w:iCs/>
          <w:lang w:eastAsia="en-US"/>
        </w:rPr>
      </w:pPr>
      <w:r w:rsidRPr="00D66427">
        <w:rPr>
          <w:i/>
          <w:iCs/>
          <w:lang w:eastAsia="en-US"/>
        </w:rPr>
        <w:t>initiativ og ansvar</w:t>
      </w:r>
    </w:p>
    <w:p w14:paraId="779E88D9" w14:textId="77777777" w:rsidR="00FE73C7" w:rsidRDefault="00D66427" w:rsidP="00FE73C7">
      <w:pPr>
        <w:pStyle w:val="Listeavsnitt"/>
        <w:numPr>
          <w:ilvl w:val="0"/>
          <w:numId w:val="5"/>
        </w:numPr>
        <w:rPr>
          <w:i/>
          <w:iCs/>
          <w:lang w:eastAsia="en-US"/>
        </w:rPr>
      </w:pPr>
      <w:r w:rsidRPr="00D66427">
        <w:rPr>
          <w:i/>
          <w:iCs/>
          <w:lang w:eastAsia="en-US"/>
        </w:rPr>
        <w:t>evne til å finne løsninger på komplekse utfordringer</w:t>
      </w:r>
    </w:p>
    <w:p w14:paraId="338AB6FE" w14:textId="428807C3" w:rsidR="00FE73C7" w:rsidRDefault="00D66427" w:rsidP="00FE73C7">
      <w:pPr>
        <w:pStyle w:val="Listeavsnitt"/>
        <w:numPr>
          <w:ilvl w:val="0"/>
          <w:numId w:val="5"/>
        </w:numPr>
        <w:rPr>
          <w:i/>
          <w:iCs/>
          <w:lang w:eastAsia="en-US"/>
        </w:rPr>
      </w:pPr>
      <w:r w:rsidRPr="004848AD">
        <w:rPr>
          <w:i/>
          <w:iCs/>
          <w:lang w:eastAsia="en-US"/>
        </w:rPr>
        <w:t>samarbeid på tvers av fag og aktører</w:t>
      </w:r>
    </w:p>
    <w:p w14:paraId="61DF0CED" w14:textId="358AC4BC" w:rsidR="00FE73C7" w:rsidRPr="004848AD" w:rsidRDefault="00FE73C7" w:rsidP="004848AD">
      <w:pPr>
        <w:pStyle w:val="Listeavsnitt"/>
        <w:numPr>
          <w:ilvl w:val="0"/>
          <w:numId w:val="5"/>
        </w:numPr>
        <w:rPr>
          <w:i/>
          <w:iCs/>
          <w:lang w:eastAsia="en-US"/>
        </w:rPr>
      </w:pPr>
      <w:r w:rsidRPr="00FE73C7">
        <w:rPr>
          <w:i/>
          <w:iCs/>
          <w:lang w:eastAsia="en-US"/>
        </w:rPr>
        <w:t>hvordan kandidaten inspirerer eller utvikler andre</w:t>
      </w:r>
    </w:p>
    <w:p w14:paraId="44438C01" w14:textId="77777777" w:rsidR="00D66427" w:rsidRPr="00725FAD" w:rsidRDefault="00D66427" w:rsidP="004848AD">
      <w:pPr>
        <w:pStyle w:val="Listeavsnitt"/>
        <w:rPr>
          <w:i/>
          <w:iCs/>
          <w:lang w:eastAsia="en-US"/>
        </w:rPr>
      </w:pPr>
    </w:p>
    <w:p w14:paraId="6315D127" w14:textId="77777777" w:rsidR="00103B81" w:rsidRDefault="00103B81" w:rsidP="00103B81">
      <w:pPr>
        <w:rPr>
          <w:i/>
          <w:iCs/>
          <w:lang w:eastAsia="en-US"/>
        </w:rPr>
      </w:pPr>
      <w:r w:rsidRPr="00725FAD">
        <w:rPr>
          <w:i/>
          <w:iCs/>
          <w:lang w:eastAsia="en-US"/>
        </w:rPr>
        <w:t>Maks 300 ord.</w:t>
      </w:r>
    </w:p>
    <w:p w14:paraId="64032B42" w14:textId="7B36ABEA" w:rsidR="004721CA" w:rsidRPr="004848AD" w:rsidRDefault="00006526" w:rsidP="004848AD">
      <w:pPr>
        <w:pStyle w:val="Overskrift4"/>
        <w:rPr>
          <w:rFonts w:eastAsiaTheme="minorEastAsia"/>
          <w:lang w:eastAsia="en-US"/>
        </w:rPr>
      </w:pPr>
      <w:r>
        <w:rPr>
          <w:rFonts w:eastAsiaTheme="minorEastAsia"/>
          <w:lang w:eastAsia="en-US"/>
        </w:rPr>
        <w:t>H</w:t>
      </w:r>
      <w:r w:rsidR="004721CA" w:rsidRPr="004721CA">
        <w:rPr>
          <w:rFonts w:eastAsiaTheme="minorEastAsia"/>
          <w:lang w:eastAsia="en-US"/>
        </w:rPr>
        <w:t>vilke kriterier juryen vurderer etter</w:t>
      </w:r>
      <w:r>
        <w:rPr>
          <w:rFonts w:eastAsiaTheme="minorEastAsia"/>
          <w:lang w:eastAsia="en-US"/>
        </w:rPr>
        <w:t>?</w:t>
      </w:r>
    </w:p>
    <w:p w14:paraId="594AE0FE" w14:textId="77777777" w:rsidR="004721CA" w:rsidRDefault="004721CA" w:rsidP="004848AD">
      <w:pPr>
        <w:spacing w:after="0"/>
        <w:rPr>
          <w:i/>
          <w:iCs/>
          <w:lang w:eastAsia="en-US"/>
        </w:rPr>
      </w:pPr>
      <w:r w:rsidRPr="004721CA">
        <w:rPr>
          <w:i/>
          <w:iCs/>
          <w:lang w:eastAsia="en-US"/>
        </w:rPr>
        <w:t xml:space="preserve">Juryen vurderer nominasjonene etter tre hovedkriterier: </w:t>
      </w:r>
    </w:p>
    <w:p w14:paraId="6FA69C40" w14:textId="0A85538A" w:rsidR="004721CA" w:rsidRDefault="000F24ED" w:rsidP="004721CA">
      <w:pPr>
        <w:pStyle w:val="Listeavsnitt"/>
        <w:numPr>
          <w:ilvl w:val="0"/>
          <w:numId w:val="4"/>
        </w:numPr>
        <w:rPr>
          <w:i/>
          <w:iCs/>
          <w:lang w:eastAsia="en-US"/>
        </w:rPr>
      </w:pPr>
      <w:r>
        <w:rPr>
          <w:i/>
          <w:iCs/>
          <w:lang w:eastAsia="en-US"/>
        </w:rPr>
        <w:t>D</w:t>
      </w:r>
      <w:r w:rsidR="004721CA" w:rsidRPr="004848AD">
        <w:rPr>
          <w:i/>
          <w:iCs/>
          <w:lang w:eastAsia="en-US"/>
        </w:rPr>
        <w:t xml:space="preserve">okumentert verdiskaping </w:t>
      </w:r>
      <w:r w:rsidR="00FE73C7">
        <w:rPr>
          <w:i/>
          <w:iCs/>
          <w:lang w:eastAsia="en-US"/>
        </w:rPr>
        <w:t>for totalforsvaret</w:t>
      </w:r>
    </w:p>
    <w:p w14:paraId="1D9166F7" w14:textId="0B54D89D" w:rsidR="000F24ED" w:rsidRDefault="000F24ED" w:rsidP="004721CA">
      <w:pPr>
        <w:pStyle w:val="Listeavsnitt"/>
        <w:numPr>
          <w:ilvl w:val="0"/>
          <w:numId w:val="4"/>
        </w:numPr>
        <w:rPr>
          <w:i/>
          <w:iCs/>
          <w:lang w:eastAsia="en-US"/>
        </w:rPr>
      </w:pPr>
      <w:r>
        <w:rPr>
          <w:i/>
          <w:iCs/>
          <w:lang w:eastAsia="en-US"/>
        </w:rPr>
        <w:t>B</w:t>
      </w:r>
      <w:r w:rsidR="004721CA" w:rsidRPr="004848AD">
        <w:rPr>
          <w:i/>
          <w:iCs/>
          <w:lang w:eastAsia="en-US"/>
        </w:rPr>
        <w:t xml:space="preserve">etydning utover egen rolle </w:t>
      </w:r>
    </w:p>
    <w:p w14:paraId="1A8181F6" w14:textId="3CCA75C6" w:rsidR="004721CA" w:rsidRDefault="000F24ED" w:rsidP="004721CA">
      <w:pPr>
        <w:pStyle w:val="Listeavsnitt"/>
        <w:numPr>
          <w:ilvl w:val="0"/>
          <w:numId w:val="4"/>
        </w:numPr>
        <w:rPr>
          <w:i/>
          <w:iCs/>
          <w:lang w:eastAsia="en-US"/>
        </w:rPr>
      </w:pPr>
      <w:r>
        <w:rPr>
          <w:i/>
          <w:iCs/>
          <w:lang w:eastAsia="en-US"/>
        </w:rPr>
        <w:t>E</w:t>
      </w:r>
      <w:r w:rsidR="004721CA" w:rsidRPr="004848AD">
        <w:rPr>
          <w:i/>
          <w:iCs/>
          <w:lang w:eastAsia="en-US"/>
        </w:rPr>
        <w:t xml:space="preserve">vne til å være et forbilde for andre </w:t>
      </w:r>
    </w:p>
    <w:p w14:paraId="3BB38F8A" w14:textId="472CFDB4" w:rsidR="00EA3BA6" w:rsidRPr="00DB3C45" w:rsidRDefault="004721CA" w:rsidP="00DB3C45">
      <w:r w:rsidRPr="004848AD">
        <w:rPr>
          <w:i/>
          <w:iCs/>
          <w:lang w:eastAsia="en-US"/>
        </w:rPr>
        <w:t xml:space="preserve">Det legges vekt på konkrete resultater, bredde i påvirkning og eksempler som viser hvordan kandidaten har bidratt til </w:t>
      </w:r>
      <w:r w:rsidR="00664C71">
        <w:rPr>
          <w:i/>
          <w:iCs/>
          <w:lang w:eastAsia="en-US"/>
        </w:rPr>
        <w:t xml:space="preserve">egen virksomhet, </w:t>
      </w:r>
      <w:r w:rsidRPr="004848AD">
        <w:rPr>
          <w:i/>
          <w:iCs/>
          <w:lang w:eastAsia="en-US"/>
        </w:rPr>
        <w:t>kunder, bransje</w:t>
      </w:r>
      <w:r>
        <w:rPr>
          <w:i/>
          <w:iCs/>
          <w:lang w:eastAsia="en-US"/>
        </w:rPr>
        <w:t>/næring</w:t>
      </w:r>
      <w:r w:rsidRPr="004848AD">
        <w:rPr>
          <w:i/>
          <w:iCs/>
          <w:lang w:eastAsia="en-US"/>
        </w:rPr>
        <w:t xml:space="preserve"> </w:t>
      </w:r>
      <w:r w:rsidR="00664C71">
        <w:rPr>
          <w:i/>
          <w:iCs/>
          <w:lang w:eastAsia="en-US"/>
        </w:rPr>
        <w:t>og/</w:t>
      </w:r>
      <w:r w:rsidRPr="004848AD">
        <w:rPr>
          <w:i/>
          <w:iCs/>
          <w:lang w:eastAsia="en-US"/>
        </w:rPr>
        <w:t>eller samfunn</w:t>
      </w:r>
    </w:p>
    <w:sectPr w:rsidR="00EA3BA6" w:rsidRPr="00DB3C45" w:rsidSect="00807A7A">
      <w:headerReference w:type="even" r:id="rId11"/>
      <w:headerReference w:type="default" r:id="rId12"/>
      <w:footerReference w:type="even" r:id="rId13"/>
      <w:footerReference w:type="default" r:id="rId14"/>
      <w:headerReference w:type="first" r:id="rId15"/>
      <w:footerReference w:type="first" r:id="rId16"/>
      <w:pgSz w:w="11906" w:h="16838"/>
      <w:pgMar w:top="2427" w:right="992" w:bottom="2552" w:left="992" w:header="709"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991AF" w14:textId="77777777" w:rsidR="00832AAD" w:rsidRDefault="00832AAD" w:rsidP="000E43C6">
      <w:pPr>
        <w:spacing w:after="0" w:line="240" w:lineRule="auto"/>
      </w:pPr>
      <w:r>
        <w:separator/>
      </w:r>
    </w:p>
  </w:endnote>
  <w:endnote w:type="continuationSeparator" w:id="0">
    <w:p w14:paraId="602A6391" w14:textId="77777777" w:rsidR="00832AAD" w:rsidRDefault="00832AAD" w:rsidP="000E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E01B" w14:textId="77777777" w:rsidR="004721CA" w:rsidRDefault="004721C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C50C" w14:textId="77777777" w:rsidR="00C575A4" w:rsidRPr="00EA3BA6" w:rsidRDefault="00EA3BA6" w:rsidP="00EA3BA6">
    <w:pPr>
      <w:pStyle w:val="Bunntekst"/>
    </w:pPr>
    <w:r>
      <w:rPr>
        <w:noProof/>
      </w:rPr>
      <mc:AlternateContent>
        <mc:Choice Requires="wps">
          <w:drawing>
            <wp:anchor distT="0" distB="0" distL="114300" distR="114300" simplePos="0" relativeHeight="251686912" behindDoc="0" locked="0" layoutInCell="1" allowOverlap="1" wp14:anchorId="3F6CB6F0" wp14:editId="48B2E715">
              <wp:simplePos x="0" y="0"/>
              <wp:positionH relativeFrom="page">
                <wp:posOffset>6502400</wp:posOffset>
              </wp:positionH>
              <wp:positionV relativeFrom="page">
                <wp:posOffset>9890760</wp:posOffset>
              </wp:positionV>
              <wp:extent cx="515160" cy="348480"/>
              <wp:effectExtent l="0" t="0" r="0" b="0"/>
              <wp:wrapNone/>
              <wp:docPr id="935526866" name="Sidetall"/>
              <wp:cNvGraphicFramePr/>
              <a:graphic xmlns:a="http://schemas.openxmlformats.org/drawingml/2006/main">
                <a:graphicData uri="http://schemas.microsoft.com/office/word/2010/wordprocessingShape">
                  <wps:wsp>
                    <wps:cNvSpPr txBox="1"/>
                    <wps:spPr>
                      <a:xfrm>
                        <a:off x="0" y="0"/>
                        <a:ext cx="515160" cy="348480"/>
                      </a:xfrm>
                      <a:prstGeom prst="rect">
                        <a:avLst/>
                      </a:prstGeom>
                      <a:noFill/>
                      <a:ln w="6350">
                        <a:noFill/>
                      </a:ln>
                    </wps:spPr>
                    <wps:txbx>
                      <w:txbxContent>
                        <w:p w14:paraId="2BF94871" w14:textId="77777777" w:rsidR="00EA3BA6" w:rsidRPr="00CB6980" w:rsidRDefault="00EA3BA6" w:rsidP="00EA3BA6">
                          <w:pPr>
                            <w:jc w:val="right"/>
                            <w:rPr>
                              <w:rStyle w:val="Sidetall"/>
                            </w:rPr>
                          </w:pPr>
                          <w:r>
                            <w:rPr>
                              <w:rStyle w:val="Sidetall"/>
                            </w:rPr>
                            <w:fldChar w:fldCharType="begin"/>
                          </w:r>
                          <w:r>
                            <w:rPr>
                              <w:rStyle w:val="Sidetall"/>
                            </w:rPr>
                            <w:instrText xml:space="preserve"> PAGE  \* Arabic  \* MERGEFORMAT </w:instrText>
                          </w:r>
                          <w:r>
                            <w:rPr>
                              <w:rStyle w:val="Sidetall"/>
                            </w:rPr>
                            <w:fldChar w:fldCharType="separate"/>
                          </w:r>
                          <w:r>
                            <w:rPr>
                              <w:rStyle w:val="Sidetall"/>
                              <w:noProof/>
                            </w:rPr>
                            <w:t>2</w:t>
                          </w:r>
                          <w:r>
                            <w:rPr>
                              <w:rStyle w:val="Sidetal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CB6F0" id="_x0000_t202" coordsize="21600,21600" o:spt="202" path="m,l,21600r21600,l21600,xe">
              <v:stroke joinstyle="miter"/>
              <v:path gradientshapeok="t" o:connecttype="rect"/>
            </v:shapetype>
            <v:shape id="Sidetall" o:spid="_x0000_s1026" type="#_x0000_t202" style="position:absolute;margin-left:512pt;margin-top:778.8pt;width:40.55pt;height:27.4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9ODFwIAACsEAAAOAAAAZHJzL2Uyb0RvYy54bWysU02P2yAQvVfqf0DcG9vZJE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" filled="f" stroked="f" strokeweight=".5pt">
              <v:textbox>
                <w:txbxContent>
                  <w:p w14:paraId="2BF94871" w14:textId="77777777" w:rsidR="00EA3BA6" w:rsidRPr="00CB6980" w:rsidRDefault="00EA3BA6" w:rsidP="00EA3BA6">
                    <w:pPr>
                      <w:jc w:val="right"/>
                      <w:rPr>
                        <w:rStyle w:val="Sidetall"/>
                      </w:rPr>
                    </w:pPr>
                    <w:r>
                      <w:rPr>
                        <w:rStyle w:val="Sidetall"/>
                      </w:rPr>
                      <w:fldChar w:fldCharType="begin"/>
                    </w:r>
                    <w:r>
                      <w:rPr>
                        <w:rStyle w:val="Sidetall"/>
                      </w:rPr>
                      <w:instrText xml:space="preserve"> PAGE  \* Arabic  \* MERGEFORMAT </w:instrText>
                    </w:r>
                    <w:r>
                      <w:rPr>
                        <w:rStyle w:val="Sidetall"/>
                      </w:rPr>
                      <w:fldChar w:fldCharType="separate"/>
                    </w:r>
                    <w:r>
                      <w:rPr>
                        <w:rStyle w:val="Sidetall"/>
                        <w:noProof/>
                      </w:rPr>
                      <w:t>2</w:t>
                    </w:r>
                    <w:r>
                      <w:rPr>
                        <w:rStyle w:val="Sidetall"/>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69F2" w14:textId="77777777" w:rsidR="004721CA" w:rsidRDefault="004721C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8FBB3" w14:textId="77777777" w:rsidR="00832AAD" w:rsidRDefault="00832AAD" w:rsidP="000E43C6">
      <w:pPr>
        <w:spacing w:after="0" w:line="240" w:lineRule="auto"/>
      </w:pPr>
      <w:r>
        <w:separator/>
      </w:r>
    </w:p>
  </w:footnote>
  <w:footnote w:type="continuationSeparator" w:id="0">
    <w:p w14:paraId="6453FE77" w14:textId="77777777" w:rsidR="00832AAD" w:rsidRDefault="00832AAD" w:rsidP="000E4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1227" w14:textId="77777777" w:rsidR="004721CA" w:rsidRDefault="004721C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AA43" w14:textId="77777777" w:rsidR="000E43C6" w:rsidRDefault="008D41C8">
    <w:pPr>
      <w:pStyle w:val="Topptekst"/>
    </w:pPr>
    <w:r w:rsidRPr="000E43C6">
      <w:rPr>
        <w:noProof/>
      </w:rPr>
      <w:drawing>
        <wp:anchor distT="0" distB="0" distL="114300" distR="114300" simplePos="0" relativeHeight="251660288" behindDoc="0" locked="0" layoutInCell="1" allowOverlap="1" wp14:anchorId="1060B532" wp14:editId="691400B9">
          <wp:simplePos x="0" y="0"/>
          <wp:positionH relativeFrom="page">
            <wp:posOffset>495935</wp:posOffset>
          </wp:positionH>
          <wp:positionV relativeFrom="page">
            <wp:posOffset>386080</wp:posOffset>
          </wp:positionV>
          <wp:extent cx="1416685" cy="636905"/>
          <wp:effectExtent l="0" t="0" r="0" b="0"/>
          <wp:wrapNone/>
          <wp:docPr id="239181900"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81900" name="Logo"/>
                  <pic:cNvPicPr/>
                </pic:nvPicPr>
                <pic:blipFill>
                  <a:blip r:embed="rId1">
                    <a:extLst>
                      <a:ext uri="{28A0092B-C50C-407E-A947-70E740481C1C}">
                        <a14:useLocalDpi xmlns:a14="http://schemas.microsoft.com/office/drawing/2010/main" val="0"/>
                      </a:ext>
                    </a:extLst>
                  </a:blip>
                  <a:stretch>
                    <a:fillRect/>
                  </a:stretch>
                </pic:blipFill>
                <pic:spPr>
                  <a:xfrm>
                    <a:off x="0" y="0"/>
                    <a:ext cx="1416685" cy="63690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C51E" w14:textId="77777777" w:rsidR="00BC0DCE" w:rsidRDefault="00BC0DCE">
    <w:pPr>
      <w:pStyle w:val="Topptekst"/>
    </w:pPr>
    <w:r w:rsidRPr="000E43C6">
      <w:rPr>
        <w:noProof/>
      </w:rPr>
      <w:drawing>
        <wp:anchor distT="0" distB="0" distL="114300" distR="114300" simplePos="0" relativeHeight="251672576" behindDoc="0" locked="0" layoutInCell="1" allowOverlap="1" wp14:anchorId="1257FEED" wp14:editId="54DB8BF5">
          <wp:simplePos x="0" y="0"/>
          <wp:positionH relativeFrom="page">
            <wp:posOffset>497205</wp:posOffset>
          </wp:positionH>
          <wp:positionV relativeFrom="page">
            <wp:posOffset>385445</wp:posOffset>
          </wp:positionV>
          <wp:extent cx="1416600" cy="636840"/>
          <wp:effectExtent l="0" t="0" r="0" b="0"/>
          <wp:wrapNone/>
          <wp:docPr id="1188789120"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81900" name="Logo"/>
                  <pic:cNvPicPr/>
                </pic:nvPicPr>
                <pic:blipFill>
                  <a:blip r:embed="rId1">
                    <a:extLst>
                      <a:ext uri="{28A0092B-C50C-407E-A947-70E740481C1C}">
                        <a14:useLocalDpi xmlns:a14="http://schemas.microsoft.com/office/drawing/2010/main" val="0"/>
                      </a:ext>
                    </a:extLst>
                  </a:blip>
                  <a:stretch>
                    <a:fillRect/>
                  </a:stretch>
                </pic:blipFill>
                <pic:spPr>
                  <a:xfrm>
                    <a:off x="0" y="0"/>
                    <a:ext cx="1416600" cy="636840"/>
                  </a:xfrm>
                  <a:prstGeom prst="rect">
                    <a:avLst/>
                  </a:prstGeom>
                </pic:spPr>
              </pic:pic>
            </a:graphicData>
          </a:graphic>
          <wp14:sizeRelH relativeFrom="margin">
            <wp14:pctWidth>0</wp14:pctWidth>
          </wp14:sizeRelH>
          <wp14:sizeRelV relativeFrom="margin">
            <wp14:pctHeight>0</wp14:pctHeight>
          </wp14:sizeRelV>
        </wp:anchor>
      </w:drawing>
    </w:r>
    <w:r w:rsidRPr="000E62F8">
      <w:rPr>
        <w:noProof/>
      </w:rPr>
      <w:drawing>
        <wp:anchor distT="0" distB="0" distL="114300" distR="114300" simplePos="0" relativeHeight="251670528" behindDoc="1" locked="0" layoutInCell="1" allowOverlap="1" wp14:anchorId="0595293F" wp14:editId="465C174D">
          <wp:simplePos x="0" y="0"/>
          <wp:positionH relativeFrom="page">
            <wp:align>left</wp:align>
          </wp:positionH>
          <wp:positionV relativeFrom="page">
            <wp:align>top</wp:align>
          </wp:positionV>
          <wp:extent cx="7560000" cy="1359000"/>
          <wp:effectExtent l="0" t="0" r="3175" b="0"/>
          <wp:wrapNone/>
          <wp:docPr id="1985670428" name="Toppf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19790" name="Toppfelt"/>
                  <pic:cNvPicPr/>
                </pic:nvPicPr>
                <pic:blipFill>
                  <a:blip r:embed="rId2">
                    <a:extLst>
                      <a:ext uri="{96DAC541-7B7A-43D3-8B79-37D633B846F1}">
                        <asvg:svgBlip xmlns:asvg="http://schemas.microsoft.com/office/drawing/2016/SVG/main" r:embed="rId3"/>
                      </a:ext>
                    </a:extLst>
                  </a:blip>
                  <a:stretch>
                    <a:fillRect/>
                  </a:stretch>
                </pic:blipFill>
                <pic:spPr>
                  <a:xfrm>
                    <a:off x="0" y="0"/>
                    <a:ext cx="7560000" cy="1359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9D2DADC"/>
    <w:lvl w:ilvl="0">
      <w:start w:val="1"/>
      <w:numFmt w:val="decimal"/>
      <w:pStyle w:val="Nummerertliste"/>
      <w:lvlText w:val="%1."/>
      <w:lvlJc w:val="left"/>
      <w:pPr>
        <w:tabs>
          <w:tab w:val="num" w:pos="360"/>
        </w:tabs>
        <w:ind w:left="360" w:hanging="360"/>
      </w:pPr>
    </w:lvl>
  </w:abstractNum>
  <w:abstractNum w:abstractNumId="1" w15:restartNumberingAfterBreak="0">
    <w:nsid w:val="2AAD776D"/>
    <w:multiLevelType w:val="hybridMultilevel"/>
    <w:tmpl w:val="C0EA7B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76F4E77"/>
    <w:multiLevelType w:val="hybridMultilevel"/>
    <w:tmpl w:val="A4D8A5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DB91ACE"/>
    <w:multiLevelType w:val="hybridMultilevel"/>
    <w:tmpl w:val="061221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EE97B11"/>
    <w:multiLevelType w:val="hybridMultilevel"/>
    <w:tmpl w:val="21588A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9635B19"/>
    <w:multiLevelType w:val="hybridMultilevel"/>
    <w:tmpl w:val="4B903B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23146684">
    <w:abstractNumId w:val="0"/>
  </w:num>
  <w:num w:numId="2" w16cid:durableId="678459852">
    <w:abstractNumId w:val="5"/>
  </w:num>
  <w:num w:numId="3" w16cid:durableId="1314019278">
    <w:abstractNumId w:val="3"/>
  </w:num>
  <w:num w:numId="4" w16cid:durableId="876239765">
    <w:abstractNumId w:val="1"/>
  </w:num>
  <w:num w:numId="5" w16cid:durableId="147138266">
    <w:abstractNumId w:val="2"/>
  </w:num>
  <w:num w:numId="6" w16cid:durableId="1445883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B59"/>
    <w:rsid w:val="00000B3B"/>
    <w:rsid w:val="00006526"/>
    <w:rsid w:val="00024974"/>
    <w:rsid w:val="00025DD4"/>
    <w:rsid w:val="00026F37"/>
    <w:rsid w:val="00032B96"/>
    <w:rsid w:val="000916B6"/>
    <w:rsid w:val="000E43C6"/>
    <w:rsid w:val="000E62F8"/>
    <w:rsid w:val="000F24ED"/>
    <w:rsid w:val="00103B81"/>
    <w:rsid w:val="00111341"/>
    <w:rsid w:val="0014058F"/>
    <w:rsid w:val="00174821"/>
    <w:rsid w:val="001835D3"/>
    <w:rsid w:val="001C6756"/>
    <w:rsid w:val="001D6CE6"/>
    <w:rsid w:val="002270B9"/>
    <w:rsid w:val="00234E8A"/>
    <w:rsid w:val="002514E4"/>
    <w:rsid w:val="0027088B"/>
    <w:rsid w:val="0027521F"/>
    <w:rsid w:val="00285429"/>
    <w:rsid w:val="002906C3"/>
    <w:rsid w:val="002B19D8"/>
    <w:rsid w:val="002C679E"/>
    <w:rsid w:val="00325707"/>
    <w:rsid w:val="00355B0D"/>
    <w:rsid w:val="00383371"/>
    <w:rsid w:val="00383695"/>
    <w:rsid w:val="003877EA"/>
    <w:rsid w:val="003A57F2"/>
    <w:rsid w:val="003C5DA0"/>
    <w:rsid w:val="003E0608"/>
    <w:rsid w:val="003E3978"/>
    <w:rsid w:val="003E6953"/>
    <w:rsid w:val="003F6B85"/>
    <w:rsid w:val="00403643"/>
    <w:rsid w:val="00403E76"/>
    <w:rsid w:val="004130C2"/>
    <w:rsid w:val="0043356A"/>
    <w:rsid w:val="00444AC4"/>
    <w:rsid w:val="00471F98"/>
    <w:rsid w:val="004721CA"/>
    <w:rsid w:val="00475E58"/>
    <w:rsid w:val="004775CB"/>
    <w:rsid w:val="004848AD"/>
    <w:rsid w:val="00487BBE"/>
    <w:rsid w:val="004A6D3A"/>
    <w:rsid w:val="004B1538"/>
    <w:rsid w:val="004C78B1"/>
    <w:rsid w:val="004E477C"/>
    <w:rsid w:val="00510040"/>
    <w:rsid w:val="005373EF"/>
    <w:rsid w:val="005426C2"/>
    <w:rsid w:val="005517F3"/>
    <w:rsid w:val="00563663"/>
    <w:rsid w:val="00572C5C"/>
    <w:rsid w:val="00576E9C"/>
    <w:rsid w:val="005876F3"/>
    <w:rsid w:val="005913DA"/>
    <w:rsid w:val="005968D8"/>
    <w:rsid w:val="005B0FA1"/>
    <w:rsid w:val="005B4477"/>
    <w:rsid w:val="005E38C7"/>
    <w:rsid w:val="005E6667"/>
    <w:rsid w:val="005F0F7C"/>
    <w:rsid w:val="005F2713"/>
    <w:rsid w:val="00606825"/>
    <w:rsid w:val="00656CBC"/>
    <w:rsid w:val="00664C71"/>
    <w:rsid w:val="006B2446"/>
    <w:rsid w:val="006B5482"/>
    <w:rsid w:val="006D1FB8"/>
    <w:rsid w:val="006D7885"/>
    <w:rsid w:val="006F4760"/>
    <w:rsid w:val="00707D59"/>
    <w:rsid w:val="0071090D"/>
    <w:rsid w:val="00716F1F"/>
    <w:rsid w:val="00725FAD"/>
    <w:rsid w:val="00747918"/>
    <w:rsid w:val="00756ECF"/>
    <w:rsid w:val="00772976"/>
    <w:rsid w:val="00776537"/>
    <w:rsid w:val="007C33BA"/>
    <w:rsid w:val="007D4AE4"/>
    <w:rsid w:val="007F5B9F"/>
    <w:rsid w:val="00807A7A"/>
    <w:rsid w:val="00832546"/>
    <w:rsid w:val="00832AAD"/>
    <w:rsid w:val="00850D0D"/>
    <w:rsid w:val="00856952"/>
    <w:rsid w:val="008C5E40"/>
    <w:rsid w:val="008D41C8"/>
    <w:rsid w:val="008F2722"/>
    <w:rsid w:val="008F3D0B"/>
    <w:rsid w:val="0091166A"/>
    <w:rsid w:val="009258C5"/>
    <w:rsid w:val="009855B0"/>
    <w:rsid w:val="009D7401"/>
    <w:rsid w:val="009F1F66"/>
    <w:rsid w:val="00A15CFC"/>
    <w:rsid w:val="00A315BD"/>
    <w:rsid w:val="00A37BAF"/>
    <w:rsid w:val="00A513C0"/>
    <w:rsid w:val="00A734BF"/>
    <w:rsid w:val="00A75BB6"/>
    <w:rsid w:val="00A82CBC"/>
    <w:rsid w:val="00A96A3D"/>
    <w:rsid w:val="00AA012B"/>
    <w:rsid w:val="00AA0BC8"/>
    <w:rsid w:val="00AB2455"/>
    <w:rsid w:val="00AB503B"/>
    <w:rsid w:val="00AD0B48"/>
    <w:rsid w:val="00AE6C98"/>
    <w:rsid w:val="00B038AD"/>
    <w:rsid w:val="00B14C7D"/>
    <w:rsid w:val="00B233E5"/>
    <w:rsid w:val="00B311D8"/>
    <w:rsid w:val="00B65AAE"/>
    <w:rsid w:val="00B91ECC"/>
    <w:rsid w:val="00BC0DCE"/>
    <w:rsid w:val="00BD4E6E"/>
    <w:rsid w:val="00BE4DE6"/>
    <w:rsid w:val="00BF3DE1"/>
    <w:rsid w:val="00C5532D"/>
    <w:rsid w:val="00C575A4"/>
    <w:rsid w:val="00C6259B"/>
    <w:rsid w:val="00C72AF9"/>
    <w:rsid w:val="00C87A7C"/>
    <w:rsid w:val="00CB6980"/>
    <w:rsid w:val="00CF2944"/>
    <w:rsid w:val="00CF5D88"/>
    <w:rsid w:val="00D00C5B"/>
    <w:rsid w:val="00D411C9"/>
    <w:rsid w:val="00D6620E"/>
    <w:rsid w:val="00D66427"/>
    <w:rsid w:val="00D804A2"/>
    <w:rsid w:val="00DA405A"/>
    <w:rsid w:val="00DB3C45"/>
    <w:rsid w:val="00DC00A3"/>
    <w:rsid w:val="00DD1F14"/>
    <w:rsid w:val="00DE43AF"/>
    <w:rsid w:val="00E05836"/>
    <w:rsid w:val="00E12E6B"/>
    <w:rsid w:val="00E32E46"/>
    <w:rsid w:val="00E5107D"/>
    <w:rsid w:val="00E9763C"/>
    <w:rsid w:val="00EA3BA6"/>
    <w:rsid w:val="00EB7F13"/>
    <w:rsid w:val="00EC44D1"/>
    <w:rsid w:val="00F0260C"/>
    <w:rsid w:val="00F316A6"/>
    <w:rsid w:val="00F42779"/>
    <w:rsid w:val="00F44975"/>
    <w:rsid w:val="00F44EC0"/>
    <w:rsid w:val="00F53A49"/>
    <w:rsid w:val="00F604CB"/>
    <w:rsid w:val="00F6054C"/>
    <w:rsid w:val="00F6498D"/>
    <w:rsid w:val="00F7166B"/>
    <w:rsid w:val="00F90F88"/>
    <w:rsid w:val="00FC2A4E"/>
    <w:rsid w:val="00FD0B3B"/>
    <w:rsid w:val="00FD18EE"/>
    <w:rsid w:val="00FE0DA8"/>
    <w:rsid w:val="00FE73C7"/>
    <w:rsid w:val="00FF3B5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5B989"/>
  <w15:chartTrackingRefBased/>
  <w15:docId w15:val="{AFD26D70-F1B4-4DDF-89F1-6EDA3CE1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nb-NO" w:bidi="ar-SA"/>
        <w14:ligatures w14:val="standardContextual"/>
      </w:rPr>
    </w:rPrDefault>
    <w:pPrDefault>
      <w:pPr>
        <w:spacing w:line="32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FA1"/>
    <w:pPr>
      <w:spacing w:after="262" w:line="250" w:lineRule="auto"/>
    </w:pPr>
    <w:rPr>
      <w:color w:val="000030" w:themeColor="text2"/>
    </w:rPr>
  </w:style>
  <w:style w:type="paragraph" w:styleId="Overskrift1">
    <w:name w:val="heading 1"/>
    <w:basedOn w:val="Normal"/>
    <w:next w:val="Normal"/>
    <w:link w:val="Overskrift1Tegn"/>
    <w:uiPriority w:val="9"/>
    <w:qFormat/>
    <w:rsid w:val="00444AC4"/>
    <w:pPr>
      <w:keepNext/>
      <w:keepLines/>
      <w:spacing w:before="1010" w:after="566"/>
      <w:outlineLvl w:val="0"/>
    </w:pPr>
    <w:rPr>
      <w:rFonts w:asciiTheme="majorHAnsi" w:eastAsiaTheme="majorEastAsia" w:hAnsiTheme="majorHAnsi" w:cstheme="majorBidi"/>
      <w:sz w:val="40"/>
      <w:szCs w:val="40"/>
    </w:rPr>
  </w:style>
  <w:style w:type="paragraph" w:styleId="Overskrift2">
    <w:name w:val="heading 2"/>
    <w:basedOn w:val="Normal"/>
    <w:next w:val="Normal"/>
    <w:link w:val="Overskrift2Tegn"/>
    <w:uiPriority w:val="9"/>
    <w:unhideWhenUsed/>
    <w:qFormat/>
    <w:rsid w:val="007D4AE4"/>
    <w:pPr>
      <w:keepNext/>
      <w:keepLines/>
      <w:spacing w:before="400" w:after="280"/>
      <w:outlineLvl w:val="1"/>
    </w:pPr>
    <w:rPr>
      <w:rFonts w:asciiTheme="majorHAnsi" w:eastAsiaTheme="majorEastAsia" w:hAnsiTheme="majorHAnsi" w:cstheme="majorBidi"/>
      <w:sz w:val="32"/>
      <w:szCs w:val="32"/>
    </w:rPr>
  </w:style>
  <w:style w:type="paragraph" w:styleId="Overskrift3">
    <w:name w:val="heading 3"/>
    <w:basedOn w:val="Normal"/>
    <w:next w:val="Normal"/>
    <w:link w:val="Overskrift3Tegn"/>
    <w:uiPriority w:val="9"/>
    <w:unhideWhenUsed/>
    <w:qFormat/>
    <w:rsid w:val="00C575A4"/>
    <w:pPr>
      <w:keepNext/>
      <w:keepLines/>
      <w:spacing w:before="320" w:after="246"/>
      <w:outlineLvl w:val="2"/>
    </w:pPr>
    <w:rPr>
      <w:rFonts w:eastAsiaTheme="majorEastAsia" w:cstheme="majorBidi"/>
      <w:b/>
      <w:bCs/>
      <w:sz w:val="24"/>
      <w:szCs w:val="24"/>
    </w:rPr>
  </w:style>
  <w:style w:type="paragraph" w:styleId="Overskrift4">
    <w:name w:val="heading 4"/>
    <w:basedOn w:val="Normal"/>
    <w:next w:val="Normal"/>
    <w:link w:val="Overskrift4Tegn"/>
    <w:uiPriority w:val="9"/>
    <w:unhideWhenUsed/>
    <w:qFormat/>
    <w:rsid w:val="00C575A4"/>
    <w:pPr>
      <w:keepNext/>
      <w:keepLines/>
      <w:spacing w:before="320" w:after="246"/>
      <w:outlineLvl w:val="3"/>
    </w:pPr>
    <w:rPr>
      <w:rFonts w:eastAsiaTheme="majorEastAsia" w:cstheme="majorBidi"/>
      <w:b/>
      <w:bCs/>
      <w:color w:val="0350F7" w:themeColor="accent2"/>
      <w:sz w:val="24"/>
      <w:szCs w:val="24"/>
    </w:rPr>
  </w:style>
  <w:style w:type="paragraph" w:styleId="Overskrift5">
    <w:name w:val="heading 5"/>
    <w:basedOn w:val="Normal"/>
    <w:next w:val="Normal"/>
    <w:link w:val="Overskrift5Tegn"/>
    <w:uiPriority w:val="9"/>
    <w:semiHidden/>
    <w:unhideWhenUsed/>
    <w:qFormat/>
    <w:rsid w:val="000E43C6"/>
    <w:pPr>
      <w:keepNext/>
      <w:keepLines/>
      <w:spacing w:before="80" w:after="40"/>
      <w:outlineLvl w:val="4"/>
    </w:pPr>
    <w:rPr>
      <w:rFonts w:eastAsiaTheme="majorEastAsia" w:cstheme="majorBidi"/>
      <w:color w:val="00145C" w:themeColor="accent1" w:themeShade="BF"/>
    </w:rPr>
  </w:style>
  <w:style w:type="paragraph" w:styleId="Overskrift6">
    <w:name w:val="heading 6"/>
    <w:basedOn w:val="Normal"/>
    <w:next w:val="Normal"/>
    <w:link w:val="Overskrift6Tegn"/>
    <w:uiPriority w:val="9"/>
    <w:semiHidden/>
    <w:unhideWhenUsed/>
    <w:qFormat/>
    <w:rsid w:val="000E43C6"/>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E43C6"/>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E43C6"/>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E43C6"/>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44AC4"/>
    <w:rPr>
      <w:rFonts w:asciiTheme="majorHAnsi" w:eastAsiaTheme="majorEastAsia" w:hAnsiTheme="majorHAnsi" w:cstheme="majorBidi"/>
      <w:color w:val="000030" w:themeColor="text2"/>
      <w:sz w:val="40"/>
      <w:szCs w:val="40"/>
    </w:rPr>
  </w:style>
  <w:style w:type="character" w:customStyle="1" w:styleId="Overskrift2Tegn">
    <w:name w:val="Overskrift 2 Tegn"/>
    <w:basedOn w:val="Standardskriftforavsnitt"/>
    <w:link w:val="Overskrift2"/>
    <w:uiPriority w:val="9"/>
    <w:rsid w:val="007D4AE4"/>
    <w:rPr>
      <w:rFonts w:asciiTheme="majorHAnsi" w:eastAsiaTheme="majorEastAsia" w:hAnsiTheme="majorHAnsi" w:cstheme="majorBidi"/>
      <w:color w:val="000030" w:themeColor="text2"/>
      <w:sz w:val="32"/>
      <w:szCs w:val="32"/>
    </w:rPr>
  </w:style>
  <w:style w:type="character" w:customStyle="1" w:styleId="Overskrift3Tegn">
    <w:name w:val="Overskrift 3 Tegn"/>
    <w:basedOn w:val="Standardskriftforavsnitt"/>
    <w:link w:val="Overskrift3"/>
    <w:uiPriority w:val="9"/>
    <w:rsid w:val="00C575A4"/>
    <w:rPr>
      <w:rFonts w:eastAsiaTheme="majorEastAsia" w:cstheme="majorBidi"/>
      <w:b/>
      <w:bCs/>
      <w:color w:val="000030" w:themeColor="text2"/>
      <w:sz w:val="24"/>
      <w:szCs w:val="24"/>
    </w:rPr>
  </w:style>
  <w:style w:type="character" w:customStyle="1" w:styleId="Overskrift4Tegn">
    <w:name w:val="Overskrift 4 Tegn"/>
    <w:basedOn w:val="Standardskriftforavsnitt"/>
    <w:link w:val="Overskrift4"/>
    <w:uiPriority w:val="9"/>
    <w:rsid w:val="00C575A4"/>
    <w:rPr>
      <w:rFonts w:eastAsiaTheme="majorEastAsia" w:cstheme="majorBidi"/>
      <w:b/>
      <w:bCs/>
      <w:color w:val="0350F7" w:themeColor="accent2"/>
      <w:sz w:val="24"/>
      <w:szCs w:val="24"/>
    </w:rPr>
  </w:style>
  <w:style w:type="character" w:customStyle="1" w:styleId="Overskrift5Tegn">
    <w:name w:val="Overskrift 5 Tegn"/>
    <w:basedOn w:val="Standardskriftforavsnitt"/>
    <w:link w:val="Overskrift5"/>
    <w:uiPriority w:val="9"/>
    <w:semiHidden/>
    <w:rsid w:val="000E43C6"/>
    <w:rPr>
      <w:rFonts w:eastAsiaTheme="majorEastAsia" w:cstheme="majorBidi"/>
      <w:color w:val="00145C" w:themeColor="accent1" w:themeShade="BF"/>
    </w:rPr>
  </w:style>
  <w:style w:type="character" w:customStyle="1" w:styleId="Overskrift6Tegn">
    <w:name w:val="Overskrift 6 Tegn"/>
    <w:basedOn w:val="Standardskriftforavsnitt"/>
    <w:link w:val="Overskrift6"/>
    <w:uiPriority w:val="9"/>
    <w:semiHidden/>
    <w:rsid w:val="000E43C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E43C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E43C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E43C6"/>
    <w:rPr>
      <w:rFonts w:eastAsiaTheme="majorEastAsia" w:cstheme="majorBidi"/>
      <w:color w:val="272727" w:themeColor="text1" w:themeTint="D8"/>
    </w:rPr>
  </w:style>
  <w:style w:type="paragraph" w:styleId="Tittel">
    <w:name w:val="Title"/>
    <w:basedOn w:val="Normal"/>
    <w:next w:val="Normal"/>
    <w:link w:val="TittelTegn"/>
    <w:uiPriority w:val="10"/>
    <w:semiHidden/>
    <w:qFormat/>
    <w:rsid w:val="000E4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semiHidden/>
    <w:rsid w:val="004B1538"/>
    <w:rPr>
      <w:rFonts w:asciiTheme="majorHAnsi" w:eastAsiaTheme="majorEastAsia" w:hAnsiTheme="majorHAnsi" w:cstheme="majorBidi"/>
      <w:color w:val="000030" w:themeColor="text2"/>
      <w:spacing w:val="-10"/>
      <w:kern w:val="28"/>
      <w:sz w:val="56"/>
      <w:szCs w:val="56"/>
    </w:rPr>
  </w:style>
  <w:style w:type="paragraph" w:styleId="Undertittel">
    <w:name w:val="Subtitle"/>
    <w:basedOn w:val="Normal"/>
    <w:next w:val="Normal"/>
    <w:link w:val="UndertittelTegn"/>
    <w:uiPriority w:val="11"/>
    <w:semiHidden/>
    <w:qFormat/>
    <w:rsid w:val="000E43C6"/>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semiHidden/>
    <w:rsid w:val="004B153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semiHidden/>
    <w:qFormat/>
    <w:rsid w:val="000E43C6"/>
    <w:pPr>
      <w:spacing w:before="160" w:after="160"/>
      <w:jc w:val="center"/>
    </w:pPr>
    <w:rPr>
      <w:i/>
      <w:iCs/>
      <w:color w:val="404040" w:themeColor="text1" w:themeTint="BF"/>
    </w:rPr>
  </w:style>
  <w:style w:type="character" w:customStyle="1" w:styleId="SitatTegn">
    <w:name w:val="Sitat Tegn"/>
    <w:basedOn w:val="Standardskriftforavsnitt"/>
    <w:link w:val="Sitat"/>
    <w:uiPriority w:val="29"/>
    <w:semiHidden/>
    <w:rsid w:val="004B1538"/>
    <w:rPr>
      <w:i/>
      <w:iCs/>
      <w:color w:val="404040" w:themeColor="text1" w:themeTint="BF"/>
    </w:rPr>
  </w:style>
  <w:style w:type="paragraph" w:styleId="Listeavsnitt">
    <w:name w:val="List Paragraph"/>
    <w:basedOn w:val="Normal"/>
    <w:uiPriority w:val="34"/>
    <w:semiHidden/>
    <w:qFormat/>
    <w:rsid w:val="000E43C6"/>
    <w:pPr>
      <w:ind w:left="720"/>
      <w:contextualSpacing/>
    </w:pPr>
  </w:style>
  <w:style w:type="character" w:styleId="Sterkutheving">
    <w:name w:val="Intense Emphasis"/>
    <w:basedOn w:val="Standardskriftforavsnitt"/>
    <w:uiPriority w:val="21"/>
    <w:semiHidden/>
    <w:qFormat/>
    <w:rsid w:val="000E43C6"/>
    <w:rPr>
      <w:i/>
      <w:iCs/>
      <w:color w:val="00145C" w:themeColor="accent1" w:themeShade="BF"/>
    </w:rPr>
  </w:style>
  <w:style w:type="paragraph" w:styleId="Sterktsitat">
    <w:name w:val="Intense Quote"/>
    <w:basedOn w:val="Normal"/>
    <w:next w:val="Normal"/>
    <w:link w:val="SterktsitatTegn"/>
    <w:uiPriority w:val="30"/>
    <w:semiHidden/>
    <w:qFormat/>
    <w:rsid w:val="000E43C6"/>
    <w:pPr>
      <w:pBdr>
        <w:top w:val="single" w:sz="4" w:space="10" w:color="00145C" w:themeColor="accent1" w:themeShade="BF"/>
        <w:bottom w:val="single" w:sz="4" w:space="10" w:color="00145C" w:themeColor="accent1" w:themeShade="BF"/>
      </w:pBdr>
      <w:spacing w:before="360" w:after="360"/>
      <w:ind w:left="864" w:right="864"/>
      <w:jc w:val="center"/>
    </w:pPr>
    <w:rPr>
      <w:i/>
      <w:iCs/>
      <w:color w:val="00145C" w:themeColor="accent1" w:themeShade="BF"/>
    </w:rPr>
  </w:style>
  <w:style w:type="character" w:customStyle="1" w:styleId="SterktsitatTegn">
    <w:name w:val="Sterkt sitat Tegn"/>
    <w:basedOn w:val="Standardskriftforavsnitt"/>
    <w:link w:val="Sterktsitat"/>
    <w:uiPriority w:val="30"/>
    <w:semiHidden/>
    <w:rsid w:val="004B1538"/>
    <w:rPr>
      <w:i/>
      <w:iCs/>
      <w:color w:val="00145C" w:themeColor="accent1" w:themeShade="BF"/>
    </w:rPr>
  </w:style>
  <w:style w:type="character" w:styleId="Sterkreferanse">
    <w:name w:val="Intense Reference"/>
    <w:basedOn w:val="Standardskriftforavsnitt"/>
    <w:uiPriority w:val="32"/>
    <w:semiHidden/>
    <w:qFormat/>
    <w:rsid w:val="000E43C6"/>
    <w:rPr>
      <w:b/>
      <w:bCs/>
      <w:smallCaps/>
      <w:color w:val="00145C" w:themeColor="accent1" w:themeShade="BF"/>
      <w:spacing w:val="5"/>
    </w:rPr>
  </w:style>
  <w:style w:type="paragraph" w:styleId="Topptekst">
    <w:name w:val="header"/>
    <w:basedOn w:val="Normal"/>
    <w:link w:val="TopptekstTegn"/>
    <w:uiPriority w:val="99"/>
    <w:semiHidden/>
    <w:rsid w:val="000E43C6"/>
    <w:pPr>
      <w:tabs>
        <w:tab w:val="center" w:pos="4536"/>
        <w:tab w:val="right" w:pos="9072"/>
      </w:tabs>
      <w:spacing w:line="240" w:lineRule="auto"/>
    </w:pPr>
  </w:style>
  <w:style w:type="character" w:customStyle="1" w:styleId="TopptekstTegn">
    <w:name w:val="Topptekst Tegn"/>
    <w:basedOn w:val="Standardskriftforavsnitt"/>
    <w:link w:val="Topptekst"/>
    <w:uiPriority w:val="99"/>
    <w:semiHidden/>
    <w:rsid w:val="004B1538"/>
    <w:rPr>
      <w:color w:val="000030" w:themeColor="text2"/>
    </w:rPr>
  </w:style>
  <w:style w:type="paragraph" w:styleId="Bunntekst">
    <w:name w:val="footer"/>
    <w:basedOn w:val="Normal"/>
    <w:link w:val="BunntekstTegn"/>
    <w:uiPriority w:val="99"/>
    <w:semiHidden/>
    <w:rsid w:val="00EA3BA6"/>
    <w:pPr>
      <w:tabs>
        <w:tab w:val="left" w:pos="1974"/>
        <w:tab w:val="left" w:pos="3934"/>
        <w:tab w:val="left" w:pos="5879"/>
        <w:tab w:val="right" w:pos="9072"/>
      </w:tabs>
      <w:spacing w:after="40"/>
    </w:pPr>
    <w:rPr>
      <w:color w:val="666666"/>
      <w:sz w:val="17"/>
      <w:szCs w:val="17"/>
    </w:rPr>
  </w:style>
  <w:style w:type="character" w:customStyle="1" w:styleId="BunntekstTegn">
    <w:name w:val="Bunntekst Tegn"/>
    <w:basedOn w:val="Standardskriftforavsnitt"/>
    <w:link w:val="Bunntekst"/>
    <w:uiPriority w:val="99"/>
    <w:semiHidden/>
    <w:rsid w:val="00EA3BA6"/>
    <w:rPr>
      <w:color w:val="666666"/>
      <w:sz w:val="17"/>
      <w:szCs w:val="17"/>
    </w:rPr>
  </w:style>
  <w:style w:type="paragraph" w:customStyle="1" w:styleId="Adresse">
    <w:name w:val="Adresse"/>
    <w:basedOn w:val="Normal"/>
    <w:uiPriority w:val="99"/>
    <w:semiHidden/>
    <w:qFormat/>
    <w:rsid w:val="00D411C9"/>
    <w:pPr>
      <w:spacing w:after="474" w:line="245" w:lineRule="auto"/>
      <w:contextualSpacing/>
    </w:pPr>
    <w:rPr>
      <w:sz w:val="24"/>
      <w:szCs w:val="24"/>
    </w:rPr>
  </w:style>
  <w:style w:type="paragraph" w:styleId="Dato">
    <w:name w:val="Date"/>
    <w:basedOn w:val="Normal"/>
    <w:next w:val="Normal"/>
    <w:link w:val="DatoTegn"/>
    <w:uiPriority w:val="99"/>
    <w:semiHidden/>
    <w:rsid w:val="00D411C9"/>
    <w:pPr>
      <w:spacing w:line="245" w:lineRule="auto"/>
    </w:pPr>
    <w:rPr>
      <w:sz w:val="24"/>
      <w:szCs w:val="24"/>
    </w:rPr>
  </w:style>
  <w:style w:type="character" w:customStyle="1" w:styleId="DatoTegn">
    <w:name w:val="Dato Tegn"/>
    <w:basedOn w:val="Standardskriftforavsnitt"/>
    <w:link w:val="Dato"/>
    <w:uiPriority w:val="99"/>
    <w:semiHidden/>
    <w:rsid w:val="00D411C9"/>
    <w:rPr>
      <w:color w:val="000030" w:themeColor="text2"/>
      <w:sz w:val="24"/>
      <w:szCs w:val="24"/>
    </w:rPr>
  </w:style>
  <w:style w:type="character" w:styleId="Plassholdertekst">
    <w:name w:val="Placeholder Text"/>
    <w:basedOn w:val="Standardskriftforavsnitt"/>
    <w:uiPriority w:val="99"/>
    <w:semiHidden/>
    <w:rsid w:val="000E43C6"/>
    <w:rPr>
      <w:color w:val="666666"/>
    </w:rPr>
  </w:style>
  <w:style w:type="character" w:styleId="Hyperkobling">
    <w:name w:val="Hyperlink"/>
    <w:basedOn w:val="Standardskriftforavsnitt"/>
    <w:uiPriority w:val="99"/>
    <w:semiHidden/>
    <w:rsid w:val="00C575A4"/>
    <w:rPr>
      <w:color w:val="0350F7" w:themeColor="hyperlink"/>
      <w:u w:val="single"/>
    </w:rPr>
  </w:style>
  <w:style w:type="character" w:styleId="Ulstomtale">
    <w:name w:val="Unresolved Mention"/>
    <w:basedOn w:val="Standardskriftforavsnitt"/>
    <w:uiPriority w:val="99"/>
    <w:semiHidden/>
    <w:unhideWhenUsed/>
    <w:rsid w:val="00C575A4"/>
    <w:rPr>
      <w:color w:val="605E5C"/>
      <w:shd w:val="clear" w:color="auto" w:fill="E1DFDD"/>
    </w:rPr>
  </w:style>
  <w:style w:type="character" w:styleId="Sidetall">
    <w:name w:val="page number"/>
    <w:basedOn w:val="Standardskriftforavsnitt"/>
    <w:uiPriority w:val="99"/>
    <w:semiHidden/>
    <w:rsid w:val="00CB6980"/>
    <w:rPr>
      <w:color w:val="666666"/>
      <w:sz w:val="20"/>
    </w:rPr>
  </w:style>
  <w:style w:type="paragraph" w:styleId="Nummerertliste">
    <w:name w:val="List Number"/>
    <w:basedOn w:val="Normal"/>
    <w:uiPriority w:val="99"/>
    <w:unhideWhenUsed/>
    <w:rsid w:val="00DB3C45"/>
    <w:pPr>
      <w:numPr>
        <w:numId w:val="1"/>
      </w:numPr>
      <w:tabs>
        <w:tab w:val="clear" w:pos="360"/>
      </w:tabs>
      <w:spacing w:after="200" w:line="276" w:lineRule="auto"/>
      <w:ind w:left="0" w:firstLine="0"/>
      <w:contextualSpacing/>
    </w:pPr>
    <w:rPr>
      <w:rFonts w:eastAsiaTheme="minorEastAsia"/>
      <w:color w:val="auto"/>
      <w:kern w:val="0"/>
      <w:lang w:eastAsia="en-US"/>
      <w14:ligatures w14:val="none"/>
    </w:rPr>
  </w:style>
  <w:style w:type="character" w:styleId="Sterk">
    <w:name w:val="Strong"/>
    <w:basedOn w:val="Standardskriftforavsnitt"/>
    <w:uiPriority w:val="22"/>
    <w:qFormat/>
    <w:rsid w:val="00DB3C45"/>
    <w:rPr>
      <w:b/>
      <w:bCs/>
    </w:rPr>
  </w:style>
  <w:style w:type="table" w:styleId="Tabellrutenett">
    <w:name w:val="Table Grid"/>
    <w:basedOn w:val="Vanligtabell"/>
    <w:uiPriority w:val="59"/>
    <w:rsid w:val="00DB3C45"/>
    <w:pPr>
      <w:spacing w:line="240" w:lineRule="auto"/>
    </w:pPr>
    <w:rPr>
      <w:rFonts w:eastAsiaTheme="minorEastAsia"/>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DB3C45"/>
    <w:pPr>
      <w:spacing w:line="240" w:lineRule="auto"/>
    </w:pPr>
    <w:rPr>
      <w:rFonts w:eastAsiaTheme="minorEastAsia"/>
      <w:kern w:val="0"/>
      <w:lang w:eastAsia="en-US"/>
      <w14:ligatures w14:val="none"/>
    </w:rPr>
  </w:style>
  <w:style w:type="paragraph" w:styleId="Revisjon">
    <w:name w:val="Revision"/>
    <w:hidden/>
    <w:uiPriority w:val="99"/>
    <w:semiHidden/>
    <w:rsid w:val="00776537"/>
    <w:pPr>
      <w:spacing w:line="240" w:lineRule="auto"/>
    </w:pPr>
    <w:rPr>
      <w:color w:val="000030"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ge-LillHagenAsp\RIF\RIF%20Portal%20-%20Dokumenter\KOMMUNIKASJON\7.%20Grafisk%20profil%20og%20profilering\Grafisk%20profil%202025\rif_brevmal_med-topp.dotx" TargetMode="External"/></Relationships>
</file>

<file path=word/theme/theme1.xml><?xml version="1.0" encoding="utf-8"?>
<a:theme xmlns:a="http://schemas.openxmlformats.org/drawingml/2006/main" name="Office-tema">
  <a:themeElements>
    <a:clrScheme name="RIF">
      <a:dk1>
        <a:srgbClr val="000000"/>
      </a:dk1>
      <a:lt1>
        <a:srgbClr val="FFFFFF"/>
      </a:lt1>
      <a:dk2>
        <a:srgbClr val="000030"/>
      </a:dk2>
      <a:lt2>
        <a:srgbClr val="EDEDED"/>
      </a:lt2>
      <a:accent1>
        <a:srgbClr val="001C7C"/>
      </a:accent1>
      <a:accent2>
        <a:srgbClr val="0350F7"/>
      </a:accent2>
      <a:accent3>
        <a:srgbClr val="9FD1F9"/>
      </a:accent3>
      <a:accent4>
        <a:srgbClr val="D1FFC2"/>
      </a:accent4>
      <a:accent5>
        <a:srgbClr val="234C19"/>
      </a:accent5>
      <a:accent6>
        <a:srgbClr val="FFF5D6"/>
      </a:accent6>
      <a:hlink>
        <a:srgbClr val="0350F7"/>
      </a:hlink>
      <a:folHlink>
        <a:srgbClr val="000030"/>
      </a:folHlink>
    </a:clrScheme>
    <a:fontScheme name="Arial-simpl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2226b3-83e5-4e0e-8406-dd115ed2c4d7" xsi:nil="true"/>
    <lcf76f155ced4ddcb4097134ff3c332f xmlns="f7861ec9-dba7-4ab4-aae3-f5bb09830968">
      <Terms xmlns="http://schemas.microsoft.com/office/infopath/2007/PartnerControls"/>
    </lcf76f155ced4ddcb4097134ff3c332f>
    <_dlc_DocId xmlns="162226b3-83e5-4e0e-8406-dd115ed2c4d7">23QDH733F3TC-1931252725-1146101</_dlc_DocId>
    <_dlc_DocIdUrl xmlns="162226b3-83e5-4e0e-8406-dd115ed2c4d7">
      <Url>https://rifas.sharepoint.com/sites/RIFPortal/_layouts/15/DocIdRedir.aspx?ID=23QDH733F3TC-1931252725-1146101</Url>
      <Description>23QDH733F3TC-1931252725-1146101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3A3DD88290E7148BA84EE733836D93C" ma:contentTypeVersion="19" ma:contentTypeDescription="Opprett et nytt dokument." ma:contentTypeScope="" ma:versionID="8197fdb6901d8ea49ab7cfab02164c5b">
  <xsd:schema xmlns:xsd="http://www.w3.org/2001/XMLSchema" xmlns:xs="http://www.w3.org/2001/XMLSchema" xmlns:p="http://schemas.microsoft.com/office/2006/metadata/properties" xmlns:ns2="162226b3-83e5-4e0e-8406-dd115ed2c4d7" xmlns:ns3="f7861ec9-dba7-4ab4-aae3-f5bb09830968" targetNamespace="http://schemas.microsoft.com/office/2006/metadata/properties" ma:root="true" ma:fieldsID="6fed3acaed75e7f912ee03e5ecf9bf71" ns2:_="" ns3:_="">
    <xsd:import namespace="162226b3-83e5-4e0e-8406-dd115ed2c4d7"/>
    <xsd:import namespace="f7861ec9-dba7-4ab4-aae3-f5bb0983096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226b3-83e5-4e0e-8406-dd115ed2c4d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dexed="true"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5f610476-a912-4b78-a5cc-0d1964fbc98d}" ma:internalName="TaxCatchAll" ma:showField="CatchAllData" ma:web="162226b3-83e5-4e0e-8406-dd115ed2c4d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861ec9-dba7-4ab4-aae3-f5bb098309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59fae919-527b-458d-9bbd-89eeae6956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368F21-A148-4B75-AA68-C2024A3C1FD4}">
  <ds:schemaRefs>
    <ds:schemaRef ds:uri="http://schemas.microsoft.com/sharepoint/events"/>
  </ds:schemaRefs>
</ds:datastoreItem>
</file>

<file path=customXml/itemProps2.xml><?xml version="1.0" encoding="utf-8"?>
<ds:datastoreItem xmlns:ds="http://schemas.openxmlformats.org/officeDocument/2006/customXml" ds:itemID="{18807531-A718-460C-BAA5-B1CCE87DD1C3}">
  <ds:schemaRefs>
    <ds:schemaRef ds:uri="http://schemas.microsoft.com/sharepoint/v3/contenttype/forms"/>
  </ds:schemaRefs>
</ds:datastoreItem>
</file>

<file path=customXml/itemProps3.xml><?xml version="1.0" encoding="utf-8"?>
<ds:datastoreItem xmlns:ds="http://schemas.openxmlformats.org/officeDocument/2006/customXml" ds:itemID="{54EA758D-087D-4EFC-B416-19CB48BAD76E}">
  <ds:schemaRefs>
    <ds:schemaRef ds:uri="http://schemas.microsoft.com/office/2006/metadata/properties"/>
    <ds:schemaRef ds:uri="http://schemas.microsoft.com/office/infopath/2007/PartnerControls"/>
    <ds:schemaRef ds:uri="162226b3-83e5-4e0e-8406-dd115ed2c4d7"/>
    <ds:schemaRef ds:uri="f7861ec9-dba7-4ab4-aae3-f5bb09830968"/>
  </ds:schemaRefs>
</ds:datastoreItem>
</file>

<file path=customXml/itemProps4.xml><?xml version="1.0" encoding="utf-8"?>
<ds:datastoreItem xmlns:ds="http://schemas.openxmlformats.org/officeDocument/2006/customXml" ds:itemID="{FA016EAC-03AC-40A9-83BC-D06FE6367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226b3-83e5-4e0e-8406-dd115ed2c4d7"/>
    <ds:schemaRef ds:uri="f7861ec9-dba7-4ab4-aae3-f5bb09830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rif_brevmal_med-topp</Template>
  <TotalTime>193</TotalTime>
  <Pages>3</Pages>
  <Words>523</Words>
  <Characters>2773</Characters>
  <Application>Microsoft Office Word</Application>
  <DocSecurity>0</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Hege-Lill Hagen Asp</dc:creator>
  <cp:keywords/>
  <dc:description/>
  <cp:lastModifiedBy>Hege-Lill Hagen Asp</cp:lastModifiedBy>
  <cp:revision>69</cp:revision>
  <dcterms:created xsi:type="dcterms:W3CDTF">2025-09-01T13:36:00Z</dcterms:created>
  <dcterms:modified xsi:type="dcterms:W3CDTF">2026-09-08T07:41:00Z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0x01010073A3DD88290E7148BA84EE733836D93C</vt:lpwstr>
  </property>
  <property fmtid="{D5CDD505-2E9C-101B-9397-08002B2CF9AE}" pid="3" name="_dlc_DocIdItemGuid">
    <vt:lpwstr>2ae2b1b8-5744-4287-aed7-4b1e712f491c</vt:lpwstr>
  </property>
  <property fmtid="{D5CDD505-2E9C-101B-9397-08002B2CF9AE}" pid="4" name="MediaServiceImageTags">
    <vt:lpwstr/>
  </property>
  <property fmtid="{D5CDD505-2E9C-101B-9397-08002B2CF9AE}" pid="5" name="docLang">
    <vt:lpwstr>nb</vt:lpwstr>
  </property>
</Properties>
</file>